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5219FB">
      <w:p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-1022985</wp:posOffset>
                </wp:positionH>
                <wp:positionV relativeFrom="paragraph">
                  <wp:posOffset>4559935</wp:posOffset>
                </wp:positionV>
                <wp:extent cx="2513330" cy="442595"/>
                <wp:effectExtent l="0" t="0" r="0" b="0"/>
                <wp:wrapNone/>
                <wp:docPr id="23" name="文本占位符 6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2513508" cy="4425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DC75D9">
                            <w:pPr>
                              <w:numPr>
                                <w:ilvl w:val="0"/>
                                <w:numId w:val="1"/>
                              </w:numPr>
                              <w:kinsoku/>
                              <w:spacing w:line="288" w:lineRule="auto"/>
                              <w:ind w:firstLineChars="0"/>
                              <w:jc w:val="left"/>
                              <w:rPr>
                                <w:sz w:val="36"/>
                              </w:rPr>
                            </w:pPr>
                            <w:r>
                              <w:rPr>
                                <w:rFonts w:hint="eastAsia" w:ascii="微软雅黑" w:eastAsia="微软雅黑" w:hAnsiTheme="minorBidi"/>
                                <w:color w:val="262626" w:themeColor="text1" w:themeTint="D9"/>
                                <w:kern w:val="24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版本号：2026V1.0</w:t>
                            </w:r>
                          </w:p>
                        </w:txbxContent>
                      </wps:txbx>
                      <wps:bodyPr vert="horz" lIns="91440" tIns="45720" rIns="91440" bIns="46800" rtlCol="0" anchor="ctr">
                        <a:normAutofit fontScale="82500"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占位符 6" o:spid="_x0000_s1026" o:spt="1" style="position:absolute;left:0pt;margin-left:-80.55pt;margin-top:359.05pt;height:34.85pt;width:197.9pt;z-index:251667456;v-text-anchor:middle;mso-width-relative:page;mso-height-relative:page;" filled="f" stroked="f" coordsize="21600,21600" o:gfxdata="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CuErezcAAAADAEAAA8AAAAAAAAAAQAgAAAAIgAAAGRycy9kb3ducmV2&#10;LnhtbFBLAQIUABQAAAAIAIdO4kA8aeh2+AEAAMUDAAAOAAAAAAAAAAEAIAAAACsBAABkcnMvZTJv&#10;RG9jLnhtbFBLBQYAAAAABgAGAFkBAACVBQAAAAA=&#10;">
                <v:fill on="f" focussize="0,0"/>
                <v:stroke on="f"/>
                <v:imagedata o:title=""/>
                <o:lock v:ext="edit" grouping="t" aspectratio="f"/>
                <v:textbox inset="2.54mm,1.27mm,2.54mm,1.3mm">
                  <w:txbxContent>
                    <w:p w14:paraId="60DC75D9">
                      <w:pPr>
                        <w:numPr>
                          <w:ilvl w:val="0"/>
                          <w:numId w:val="1"/>
                        </w:numPr>
                        <w:kinsoku/>
                        <w:spacing w:line="288" w:lineRule="auto"/>
                        <w:ind w:firstLineChars="0"/>
                        <w:jc w:val="left"/>
                        <w:rPr>
                          <w:sz w:val="36"/>
                        </w:rPr>
                      </w:pPr>
                      <w:r>
                        <w:rPr>
                          <w:rFonts w:hint="eastAsia" w:ascii="微软雅黑" w:eastAsia="微软雅黑" w:hAnsiTheme="minorBidi"/>
                          <w:color w:val="262626" w:themeColor="text1" w:themeTint="D9"/>
                          <w:kern w:val="24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版本号：2026V1.0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-1012825</wp:posOffset>
                </wp:positionH>
                <wp:positionV relativeFrom="paragraph">
                  <wp:posOffset>4023995</wp:posOffset>
                </wp:positionV>
                <wp:extent cx="4551680" cy="426720"/>
                <wp:effectExtent l="0" t="0" r="0" b="0"/>
                <wp:wrapNone/>
                <wp:docPr id="21" name="文本占位符 5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4551680" cy="4267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022B58">
                            <w:pPr>
                              <w:numPr>
                                <w:ilvl w:val="0"/>
                                <w:numId w:val="2"/>
                              </w:numPr>
                              <w:kinsoku/>
                              <w:spacing w:line="288" w:lineRule="auto"/>
                              <w:ind w:firstLineChars="0"/>
                              <w:jc w:val="left"/>
                              <w:rPr>
                                <w:sz w:val="36"/>
                              </w:rPr>
                            </w:pPr>
                            <w:r>
                              <w:rPr>
                                <w:rFonts w:hint="eastAsia" w:ascii="微软雅黑" w:eastAsia="微软雅黑" w:hAnsiTheme="minorBidi"/>
                                <w:color w:val="262626" w:themeColor="text1" w:themeTint="D9"/>
                                <w:kern w:val="24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释义人</w:t>
                            </w:r>
                            <w:r>
                              <w:rPr>
                                <w:rFonts w:hint="eastAsia" w:ascii="微软雅黑" w:eastAsia="微软雅黑" w:hAnsiTheme="minorBidi"/>
                                <w:color w:val="262626" w:themeColor="text1" w:themeTint="D9"/>
                                <w:kern w:val="24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：</w:t>
                            </w:r>
                            <w:r>
                              <w:rPr>
                                <w:rFonts w:hint="eastAsia" w:ascii="微软雅黑" w:eastAsia="微软雅黑" w:hAnsiTheme="minorBidi"/>
                                <w:color w:val="262626" w:themeColor="text1" w:themeTint="D9"/>
                                <w:kern w:val="24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淮安市要素交易服务平台</w:t>
                            </w:r>
                          </w:p>
                        </w:txbxContent>
                      </wps:txbx>
                      <wps:bodyPr vert="horz" lIns="91440" tIns="45720" rIns="91440" bIns="46800" rtlCol="0" anchor="ctr">
                        <a:normAutofit fontScale="82500"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占位符 5" o:spid="_x0000_s1026" o:spt="1" style="position:absolute;left:0pt;margin-left:-79.75pt;margin-top:316.85pt;height:33.6pt;width:358.4pt;z-index:251666432;v-text-anchor:middle;mso-width-relative:page;mso-height-relative:page;" filled="f" stroked="f" coordsize="21600,21600" o:gfxdata="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u72Ee3gAAAAwBAAAPAAAAAAAAAAEAIAAAACIAAABkcnMvZG93bnJl&#10;di54bWxQSwECFAAUAAAACACHTuJAX1zYdvcBAADFAwAADgAAAAAAAAABACAAAAAtAQAAZHJzL2Uy&#10;b0RvYy54bWxQSwUGAAAAAAYABgBZAQAAlgUAAAAA&#10;">
                <v:fill on="f" focussize="0,0"/>
                <v:stroke on="f"/>
                <v:imagedata o:title=""/>
                <o:lock v:ext="edit" grouping="t" aspectratio="f"/>
                <v:textbox inset="2.54mm,1.27mm,2.54mm,1.3mm">
                  <w:txbxContent>
                    <w:p w14:paraId="5C022B58">
                      <w:pPr>
                        <w:numPr>
                          <w:ilvl w:val="0"/>
                          <w:numId w:val="2"/>
                        </w:numPr>
                        <w:kinsoku/>
                        <w:spacing w:line="288" w:lineRule="auto"/>
                        <w:ind w:firstLineChars="0"/>
                        <w:jc w:val="left"/>
                        <w:rPr>
                          <w:sz w:val="36"/>
                        </w:rPr>
                      </w:pPr>
                      <w:r>
                        <w:rPr>
                          <w:rFonts w:hint="eastAsia" w:ascii="微软雅黑" w:eastAsia="微软雅黑" w:hAnsiTheme="minorBidi"/>
                          <w:color w:val="262626" w:themeColor="text1" w:themeTint="D9"/>
                          <w:kern w:val="24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释义人</w:t>
                      </w:r>
                      <w:r>
                        <w:rPr>
                          <w:rFonts w:hint="eastAsia" w:ascii="微软雅黑" w:eastAsia="微软雅黑" w:hAnsiTheme="minorBidi"/>
                          <w:color w:val="262626" w:themeColor="text1" w:themeTint="D9"/>
                          <w:kern w:val="24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：</w:t>
                      </w:r>
                      <w:r>
                        <w:rPr>
                          <w:rFonts w:hint="eastAsia" w:ascii="微软雅黑" w:eastAsia="微软雅黑" w:hAnsiTheme="minorBidi"/>
                          <w:color w:val="262626" w:themeColor="text1" w:themeTint="D9"/>
                          <w:kern w:val="24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淮安市要素交易服务平台</w:t>
                      </w:r>
                    </w:p>
                  </w:txbxContent>
                </v:textbox>
              </v:rect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-1005840</wp:posOffset>
                </wp:positionH>
                <wp:positionV relativeFrom="paragraph">
                  <wp:posOffset>2233930</wp:posOffset>
                </wp:positionV>
                <wp:extent cx="7080885" cy="1414780"/>
                <wp:effectExtent l="0" t="0" r="0" b="0"/>
                <wp:wrapNone/>
                <wp:docPr id="19" name="标题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7080885" cy="1414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74AC827">
                            <w:pPr>
                              <w:jc w:val="center"/>
                              <w:rPr>
                                <w:rFonts w:hint="eastAsia" w:ascii="方正公文小标宋" w:hAnsi="方正公文小标宋" w:eastAsia="方正公文小标宋" w:cs="方正公文小标宋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eastAsia="微软雅黑" w:hAnsiTheme="majorBidi"/>
                                <w:b/>
                                <w:bCs/>
                                <w:color w:val="262626" w:themeColor="text1" w:themeTint="D9"/>
                                <w:kern w:val="24"/>
                                <w:sz w:val="96"/>
                                <w:szCs w:val="9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供应商操作常见问题释义</w:t>
                            </w:r>
                          </w:p>
                          <w:p w14:paraId="23993D10">
                            <w:pPr>
                              <w:numPr>
                                <w:ilvl w:val="0"/>
                                <w:numId w:val="3"/>
                              </w:numPr>
                              <w:kinsoku/>
                              <w:spacing w:line="216" w:lineRule="auto"/>
                              <w:ind w:firstLineChars="0"/>
                              <w:jc w:val="left"/>
                              <w:rPr>
                                <w:b/>
                                <w:bCs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vert="horz" lIns="91440" tIns="45720" rIns="91440" bIns="46800" rtlCol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标题 3" o:spid="_x0000_s1026" o:spt="1" style="position:absolute;left:0pt;margin-left:-79.2pt;margin-top:175.9pt;height:111.4pt;width:557.55pt;z-index:251665408;v-text-anchor:bottom;mso-width-relative:page;mso-height-relative:page;" filled="f" stroked="f" coordsize="21600,21600" o:gfxdata="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0XlQTNwA&#10;AAAMAQAADwAAAAAAAAABACAAAAAiAAAAZHJzL2Rvd25yZXYueG1sUEsBAhQAFAAAAAgAh07iQERt&#10;GlniAQAAtQMAAA4AAAAAAAAAAQAgAAAAKwEAAGRycy9lMm9Eb2MueG1sUEsFBgAAAAAGAAYAWQEA&#10;AH8FAAAAAA==&#10;">
                <v:fill on="f" focussize="0,0"/>
                <v:stroke on="f"/>
                <v:imagedata o:title=""/>
                <o:lock v:ext="edit" grouping="t" aspectratio="f"/>
                <v:textbox inset="2.54mm,1.27mm,2.54mm,1.3mm">
                  <w:txbxContent>
                    <w:p w14:paraId="774AC827">
                      <w:pPr>
                        <w:jc w:val="center"/>
                        <w:rPr>
                          <w:rFonts w:hint="eastAsia" w:ascii="方正公文小标宋" w:hAnsi="方正公文小标宋" w:eastAsia="方正公文小标宋" w:cs="方正公文小标宋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ascii="微软雅黑" w:eastAsia="微软雅黑" w:hAnsiTheme="majorBidi"/>
                          <w:b/>
                          <w:bCs/>
                          <w:color w:val="262626" w:themeColor="text1" w:themeTint="D9"/>
                          <w:kern w:val="24"/>
                          <w:sz w:val="96"/>
                          <w:szCs w:val="96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供应商操作常见问题释义</w:t>
                      </w:r>
                    </w:p>
                    <w:p w14:paraId="23993D10">
                      <w:pPr>
                        <w:numPr>
                          <w:ilvl w:val="0"/>
                          <w:numId w:val="3"/>
                        </w:numPr>
                        <w:kinsoku/>
                        <w:spacing w:line="216" w:lineRule="auto"/>
                        <w:ind w:firstLineChars="0"/>
                        <w:jc w:val="left"/>
                        <w:rPr>
                          <w:b/>
                          <w:bCs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-1145540</wp:posOffset>
                </wp:positionH>
                <wp:positionV relativeFrom="paragraph">
                  <wp:posOffset>4100195</wp:posOffset>
                </wp:positionV>
                <wp:extent cx="7578725" cy="5688965"/>
                <wp:effectExtent l="0" t="0" r="10795" b="10795"/>
                <wp:wrapNone/>
                <wp:docPr id="4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78725" cy="5688965"/>
                          <a:chOff x="4801" y="-5"/>
                          <a:chExt cx="14399" cy="10807"/>
                        </a:xfrm>
                      </wpg:grpSpPr>
                      <pic:pic xmlns:pic="http://schemas.openxmlformats.org/drawingml/2006/picture">
                        <pic:nvPicPr>
                          <pic:cNvPr id="22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0058" y="-5"/>
                            <a:ext cx="9142" cy="10805"/>
                          </a:xfrm>
                          <a:custGeom>
                            <a:avLst/>
                            <a:gdLst>
                              <a:gd name="connsiteX0" fmla="*/ 5451014 w 5805130"/>
                              <a:gd name="connsiteY0" fmla="*/ 0 h 6861176"/>
                              <a:gd name="connsiteX1" fmla="*/ 5805130 w 5805130"/>
                              <a:gd name="connsiteY1" fmla="*/ 0 h 6861176"/>
                              <a:gd name="connsiteX2" fmla="*/ 5805130 w 5805130"/>
                              <a:gd name="connsiteY2" fmla="*/ 6861176 h 6861176"/>
                              <a:gd name="connsiteX3" fmla="*/ 0 w 5805130"/>
                              <a:gd name="connsiteY3" fmla="*/ 6861176 h 6861176"/>
                              <a:gd name="connsiteX4" fmla="*/ 0 w 5805130"/>
                              <a:gd name="connsiteY4" fmla="*/ 6828820 h 68611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805130" h="6861176">
                                <a:moveTo>
                                  <a:pt x="5451014" y="0"/>
                                </a:moveTo>
                                <a:lnTo>
                                  <a:pt x="5805130" y="0"/>
                                </a:lnTo>
                                <a:lnTo>
                                  <a:pt x="5805130" y="6861176"/>
                                </a:lnTo>
                                <a:lnTo>
                                  <a:pt x="0" y="6861176"/>
                                </a:lnTo>
                                <a:lnTo>
                                  <a:pt x="0" y="6828820"/>
                                </a:lnTo>
                                <a:close/>
                              </a:path>
                            </a:pathLst>
                          </a:custGeom>
                        </pic:spPr>
                      </pic:pic>
                      <wps:wsp>
                        <wps:cNvPr id="17" name="Freeform 19"/>
                        <wps:cNvSpPr/>
                        <wps:spPr bwMode="auto">
                          <a:xfrm>
                            <a:off x="8461" y="0"/>
                            <a:ext cx="10185" cy="10803"/>
                          </a:xfrm>
                          <a:custGeom>
                            <a:avLst/>
                            <a:gdLst>
                              <a:gd name="T0" fmla="*/ 2584 w 3084"/>
                              <a:gd name="T1" fmla="*/ 0 h 3271"/>
                              <a:gd name="T2" fmla="*/ 0 w 3084"/>
                              <a:gd name="T3" fmla="*/ 3271 h 3271"/>
                              <a:gd name="T4" fmla="*/ 501 w 3084"/>
                              <a:gd name="T5" fmla="*/ 3271 h 3271"/>
                              <a:gd name="T6" fmla="*/ 3084 w 3084"/>
                              <a:gd name="T7" fmla="*/ 0 h 3271"/>
                              <a:gd name="T8" fmla="*/ 2584 w 3084"/>
                              <a:gd name="T9" fmla="*/ 0 h 32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84" h="3271">
                                <a:moveTo>
                                  <a:pt x="2584" y="0"/>
                                </a:moveTo>
                                <a:lnTo>
                                  <a:pt x="0" y="3271"/>
                                </a:lnTo>
                                <a:lnTo>
                                  <a:pt x="501" y="3271"/>
                                </a:lnTo>
                                <a:lnTo>
                                  <a:pt x="3084" y="0"/>
                                </a:lnTo>
                                <a:lnTo>
                                  <a:pt x="2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AEF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5" name="Freeform 19"/>
                        <wps:cNvSpPr/>
                        <wps:spPr bwMode="auto">
                          <a:xfrm>
                            <a:off x="7410" y="-3"/>
                            <a:ext cx="10185" cy="10803"/>
                          </a:xfrm>
                          <a:custGeom>
                            <a:avLst/>
                            <a:gdLst>
                              <a:gd name="T0" fmla="*/ 2584 w 3084"/>
                              <a:gd name="T1" fmla="*/ 0 h 3271"/>
                              <a:gd name="T2" fmla="*/ 0 w 3084"/>
                              <a:gd name="T3" fmla="*/ 3271 h 3271"/>
                              <a:gd name="T4" fmla="*/ 501 w 3084"/>
                              <a:gd name="T5" fmla="*/ 3271 h 3271"/>
                              <a:gd name="T6" fmla="*/ 3084 w 3084"/>
                              <a:gd name="T7" fmla="*/ 0 h 3271"/>
                              <a:gd name="T8" fmla="*/ 2584 w 3084"/>
                              <a:gd name="T9" fmla="*/ 0 h 32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084" h="3271">
                                <a:moveTo>
                                  <a:pt x="2584" y="0"/>
                                </a:moveTo>
                                <a:lnTo>
                                  <a:pt x="0" y="3271"/>
                                </a:lnTo>
                                <a:lnTo>
                                  <a:pt x="501" y="3271"/>
                                </a:lnTo>
                                <a:lnTo>
                                  <a:pt x="3084" y="0"/>
                                </a:lnTo>
                                <a:lnTo>
                                  <a:pt x="25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739A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6" name="Freeform 20"/>
                        <wps:cNvSpPr/>
                        <wps:spPr bwMode="auto">
                          <a:xfrm>
                            <a:off x="4801" y="5404"/>
                            <a:ext cx="4270" cy="5396"/>
                          </a:xfrm>
                          <a:custGeom>
                            <a:avLst/>
                            <a:gdLst>
                              <a:gd name="T0" fmla="*/ 1293 w 1293"/>
                              <a:gd name="T1" fmla="*/ 1634 h 1634"/>
                              <a:gd name="T2" fmla="*/ 0 w 1293"/>
                              <a:gd name="T3" fmla="*/ 1634 h 1634"/>
                              <a:gd name="T4" fmla="*/ 1293 w 1293"/>
                              <a:gd name="T5" fmla="*/ 0 h 1634"/>
                              <a:gd name="T6" fmla="*/ 1293 w 1293"/>
                              <a:gd name="T7" fmla="*/ 1634 h 16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93" h="1634">
                                <a:moveTo>
                                  <a:pt x="1293" y="1634"/>
                                </a:moveTo>
                                <a:lnTo>
                                  <a:pt x="0" y="1634"/>
                                </a:lnTo>
                                <a:lnTo>
                                  <a:pt x="1293" y="0"/>
                                </a:lnTo>
                                <a:lnTo>
                                  <a:pt x="1293" y="16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739A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27" name="Freeform 21"/>
                        <wps:cNvSpPr/>
                        <wps:spPr bwMode="auto">
                          <a:xfrm>
                            <a:off x="9071" y="5404"/>
                            <a:ext cx="4264" cy="5396"/>
                          </a:xfrm>
                          <a:custGeom>
                            <a:avLst/>
                            <a:gdLst>
                              <a:gd name="T0" fmla="*/ 0 w 1291"/>
                              <a:gd name="T1" fmla="*/ 0 h 1634"/>
                              <a:gd name="T2" fmla="*/ 1291 w 1291"/>
                              <a:gd name="T3" fmla="*/ 0 h 1634"/>
                              <a:gd name="T4" fmla="*/ 0 w 1291"/>
                              <a:gd name="T5" fmla="*/ 1634 h 1634"/>
                              <a:gd name="T6" fmla="*/ 0 w 1291"/>
                              <a:gd name="T7" fmla="*/ 0 h 16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291" h="1634">
                                <a:moveTo>
                                  <a:pt x="0" y="0"/>
                                </a:moveTo>
                                <a:lnTo>
                                  <a:pt x="1291" y="0"/>
                                </a:lnTo>
                                <a:lnTo>
                                  <a:pt x="0" y="16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97AF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" o:spid="_x0000_s1026" o:spt="203" style="position:absolute;left:0pt;margin-left:-90.2pt;margin-top:322.85pt;height:447.95pt;width:596.75pt;z-index:251663360;mso-width-relative:page;mso-height-relative:page;" coordorigin="4801,-5" coordsize="14399,10807" o:gfxdata="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">
                <o:lock v:ext="edit" aspectratio="f"/>
                <v:shape id="图片 21" o:spid="_x0000_s1026" o:spt="75" type="#_x0000_t75" style="position:absolute;left:10058;top:-5;height:10805;width:9142;" filled="f" o:preferrelative="t" stroked="f" coordsize="5805130,6861176" o:gfxdata="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UKXaq8AAAA&#10;2wAAAA8AAAAAAAAAAQAgAAAAIgAAAGRycy9kb3ducmV2LnhtbFBLAQIUABQAAAAIAIdO4kAzLwWe&#10;OwAAADkAAAAQAAAAAAAAAAEAIAAAAAsBAABkcnMvc2hhcGV4bWwueG1sUEsFBgAAAAAGAAYAWwEA&#10;ALUDAAAAAA==&#10;">
                  <v:path o:connectlocs="8584,0;9142,0;9142,10805;0,10805;0,10754" o:connectangles="0,0,0,0,0"/>
                  <v:fill on="f" focussize="0,0"/>
                  <v:stroke on="f"/>
                  <v:imagedata r:id="rId5" o:title=""/>
                  <o:lock v:ext="edit" aspectratio="t"/>
                </v:shape>
                <v:shape id="Freeform 19" o:spid="_x0000_s1026" o:spt="100" style="position:absolute;left:8461;top:0;height:10803;width:10185;" fillcolor="#E1EAEF" filled="t" stroked="f" coordsize="3084,3271" o:gfxdata="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l4kSLsAAADb&#10;AAAADwAAAAAAAAABACAAAAAiAAAAZHJzL2Rvd25yZXYueG1sUEsBAhQAFAAAAAgAh07iQDMvBZ47&#10;AAAAOQAAABAAAAAAAAAAAQAgAAAACgEAAGRycy9zaGFwZXhtbC54bWxQSwUGAAAAAAYABgBbAQAA&#10;tAMAAAAA&#10;" path="m2584,0l0,3271,501,3271,3084,0,2584,0xe">
                  <v:path o:connectlocs="8533,0;0,10803;1654,10803;10185,0;8533,0" o:connectangles="0,0,0,0,0"/>
                  <v:fill on="t" focussize="0,0"/>
                  <v:stroke on="f"/>
                  <v:imagedata o:title=""/>
                  <o:lock v:ext="edit" aspectratio="f"/>
                </v:shape>
                <v:shape id="Freeform 19" o:spid="_x0000_s1026" o:spt="100" style="position:absolute;left:7410;top:-3;height:10803;width:10185;" fillcolor="#5D739A" filled="t" stroked="f" coordsize="3084,3271" o:gfxdata="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bN6dvQAA&#10;ANsAAAAPAAAAAAAAAAEAIAAAACIAAABkcnMvZG93bnJldi54bWxQSwECFAAUAAAACACHTuJAMy8F&#10;njsAAAA5AAAAEAAAAAAAAAABACAAAAAMAQAAZHJzL3NoYXBleG1sLnhtbFBLBQYAAAAABgAGAFsB&#10;AAC2AwAAAAA=&#10;" path="m2584,0l0,3271,501,3271,3084,0,2584,0xe">
                  <v:path o:connectlocs="8533,0;0,10803;1654,10803;10185,0;8533,0" o:connectangles="0,0,0,0,0"/>
                  <v:fill on="t" focussize="0,0"/>
                  <v:stroke on="f"/>
                  <v:imagedata o:title=""/>
                  <o:lock v:ext="edit" aspectratio="f"/>
                </v:shape>
                <v:shape id="Freeform 20" o:spid="_x0000_s1026" o:spt="100" style="position:absolute;left:4801;top:5404;height:5396;width:4270;" fillcolor="#5D739A" filled="t" stroked="f" coordsize="1293,1634" o:gfxdata="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85dr74A&#10;AADbAAAADwAAAAAAAAABACAAAAAiAAAAZHJzL2Rvd25yZXYueG1sUEsBAhQAFAAAAAgAh07iQDMv&#10;BZ47AAAAOQAAABAAAAAAAAAAAQAgAAAADQEAAGRycy9zaGFwZXhtbC54bWxQSwUGAAAAAAYABgBb&#10;AQAAtwMAAAAA&#10;" path="m1293,1634l0,1634,1293,0,1293,1634xe">
                  <v:path o:connectlocs="4270,5396;0,5396;4270,0;4270,5396" o:connectangles="0,0,0,0"/>
                  <v:fill on="t" focussize="0,0"/>
                  <v:stroke on="f"/>
                  <v:imagedata o:title=""/>
                  <o:lock v:ext="edit" aspectratio="f"/>
                </v:shape>
                <v:shape id="Freeform 21" o:spid="_x0000_s1026" o:spt="100" style="position:absolute;left:9071;top:5404;height:5396;width:4264;" fillcolor="#6997AF" filled="t" stroked="f" coordsize="1291,1634" o:gfxdata="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woevS/&#10;AAAA2wAAAA8AAAAAAAAAAQAgAAAAIgAAAGRycy9kb3ducmV2LnhtbFBLAQIUABQAAAAIAIdO4kAz&#10;LwWeOwAAADkAAAAQAAAAAAAAAAEAIAAAAA4BAABkcnMvc2hhcGV4bWwueG1sUEsFBgAAAAAGAAYA&#10;WwEAALgDAAAAAA==&#10;" path="m0,0l1291,0,0,1634,0,0xe">
                  <v:path o:connectlocs="0,0;4264,0;0,5396;0,0" o:connectangles="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-913130</wp:posOffset>
                </wp:positionV>
                <wp:extent cx="2708910" cy="2263140"/>
                <wp:effectExtent l="0" t="0" r="3810" b="7620"/>
                <wp:wrapNone/>
                <wp:docPr id="2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8910" cy="2263140"/>
                          <a:chOff x="-3" y="-3"/>
                          <a:chExt cx="4266" cy="3564"/>
                        </a:xfrm>
                      </wpg:grpSpPr>
                      <wps:wsp>
                        <wps:cNvPr id="10" name="Freeform 10"/>
                        <wps:cNvSpPr/>
                        <wps:spPr bwMode="auto">
                          <a:xfrm>
                            <a:off x="-3" y="-3"/>
                            <a:ext cx="2838" cy="3565"/>
                          </a:xfrm>
                          <a:custGeom>
                            <a:avLst/>
                            <a:gdLst>
                              <a:gd name="T0" fmla="*/ 0 w 1135"/>
                              <a:gd name="T1" fmla="*/ 0 h 1426"/>
                              <a:gd name="T2" fmla="*/ 1135 w 1135"/>
                              <a:gd name="T3" fmla="*/ 0 h 1426"/>
                              <a:gd name="T4" fmla="*/ 0 w 1135"/>
                              <a:gd name="T5" fmla="*/ 1426 h 1426"/>
                              <a:gd name="T6" fmla="*/ 0 w 1135"/>
                              <a:gd name="T7" fmla="*/ 0 h 14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35" h="1426">
                                <a:moveTo>
                                  <a:pt x="0" y="0"/>
                                </a:moveTo>
                                <a:lnTo>
                                  <a:pt x="1135" y="0"/>
                                </a:lnTo>
                                <a:lnTo>
                                  <a:pt x="0" y="14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739A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4" name="Freeform 11"/>
                        <wps:cNvSpPr/>
                        <wps:spPr bwMode="auto">
                          <a:xfrm>
                            <a:off x="1403" y="-3"/>
                            <a:ext cx="1433" cy="1798"/>
                          </a:xfrm>
                          <a:custGeom>
                            <a:avLst/>
                            <a:gdLst>
                              <a:gd name="T0" fmla="*/ 573 w 573"/>
                              <a:gd name="T1" fmla="*/ 719 h 719"/>
                              <a:gd name="T2" fmla="*/ 0 w 573"/>
                              <a:gd name="T3" fmla="*/ 719 h 719"/>
                              <a:gd name="T4" fmla="*/ 573 w 573"/>
                              <a:gd name="T5" fmla="*/ 0 h 719"/>
                              <a:gd name="T6" fmla="*/ 573 w 573"/>
                              <a:gd name="T7" fmla="*/ 719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3" h="719">
                                <a:moveTo>
                                  <a:pt x="573" y="719"/>
                                </a:moveTo>
                                <a:lnTo>
                                  <a:pt x="0" y="719"/>
                                </a:lnTo>
                                <a:lnTo>
                                  <a:pt x="573" y="0"/>
                                </a:lnTo>
                                <a:lnTo>
                                  <a:pt x="573" y="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5673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6" name="Freeform 12"/>
                        <wps:cNvSpPr/>
                        <wps:spPr bwMode="auto">
                          <a:xfrm>
                            <a:off x="2835" y="-3"/>
                            <a:ext cx="1428" cy="1798"/>
                          </a:xfrm>
                          <a:custGeom>
                            <a:avLst/>
                            <a:gdLst>
                              <a:gd name="T0" fmla="*/ 0 w 571"/>
                              <a:gd name="T1" fmla="*/ 0 h 719"/>
                              <a:gd name="T2" fmla="*/ 571 w 571"/>
                              <a:gd name="T3" fmla="*/ 0 h 719"/>
                              <a:gd name="T4" fmla="*/ 0 w 571"/>
                              <a:gd name="T5" fmla="*/ 719 h 719"/>
                              <a:gd name="T6" fmla="*/ 0 w 571"/>
                              <a:gd name="T7" fmla="*/ 0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1" h="719">
                                <a:moveTo>
                                  <a:pt x="0" y="0"/>
                                </a:moveTo>
                                <a:lnTo>
                                  <a:pt x="571" y="0"/>
                                </a:lnTo>
                                <a:lnTo>
                                  <a:pt x="0" y="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739A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26" o:spt="203" style="position:absolute;left:0pt;margin-left:-90pt;margin-top:-71.9pt;height:178.2pt;width:213.3pt;z-index:251664384;mso-width-relative:page;mso-height-relative:page;" coordorigin="-3,-3" coordsize="4266,3564" o:gfxdata="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">
                <o:lock v:ext="edit" aspectratio="f"/>
                <v:shape id="Freeform 10" o:spid="_x0000_s1026" o:spt="100" style="position:absolute;left:-3;top:-3;height:3565;width:2838;" fillcolor="#5D739A" filled="t" stroked="f" coordsize="1135,1426" o:gfxdata="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R4dbC/&#10;AAAA2wAAAA8AAAAAAAAAAQAgAAAAIgAAAGRycy9kb3ducmV2LnhtbFBLAQIUABQAAAAIAIdO4kAz&#10;LwWeOwAAADkAAAAQAAAAAAAAAAEAIAAAAA4BAABkcnMvc2hhcGV4bWwueG1sUEsFBgAAAAAGAAYA&#10;WwEAALgDAAAAAA==&#10;" path="m0,0l1135,0,0,1426,0,0xe">
                  <v:path o:connectlocs="0,0;2838,0;0,3565;0,0" o:connectangles="0,0,0,0"/>
                  <v:fill on="t" focussize="0,0"/>
                  <v:stroke on="f"/>
                  <v:imagedata o:title=""/>
                  <o:lock v:ext="edit" aspectratio="f"/>
                </v:shape>
                <v:shape id="Freeform 11" o:spid="_x0000_s1026" o:spt="100" style="position:absolute;left:1403;top:-3;height:1798;width:1433;" fillcolor="#465673" filled="t" stroked="f" coordsize="573,719" o:gfxdata="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fKvEW5AAAA2wAA&#10;AA8AAAAAAAAAAQAgAAAAIgAAAGRycy9kb3ducmV2LnhtbFBLAQIUABQAAAAIAIdO4kAzLwWeOwAA&#10;ADkAAAAQAAAAAAAAAAEAIAAAAAgBAABkcnMvc2hhcGV4bWwueG1sUEsFBgAAAAAGAAYAWwEAALID&#10;AAAAAA==&#10;" path="m573,719l0,719,573,0,573,719xe">
                  <v:path o:connectlocs="1433,1798;0,1798;1433,0;1433,1798" o:connectangles="0,0,0,0"/>
                  <v:fill on="t" focussize="0,0"/>
                  <v:stroke on="f"/>
                  <v:imagedata o:title=""/>
                  <o:lock v:ext="edit" aspectratio="f"/>
                </v:shape>
                <v:shape id="Freeform 12" o:spid="_x0000_s1026" o:spt="100" style="position:absolute;left:2835;top:-3;height:1798;width:1428;" fillcolor="#5D739A" filled="t" stroked="f" coordsize="571,719" o:gfxdata="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DsA9A3tAAAANsAAAAPAAAA&#10;AAAAAAEAIAAAACIAAABkcnMvZG93bnJldi54bWxQSwECFAAUAAAACACHTuJAMy8FnjsAAAA5AAAA&#10;EAAAAAAAAAABACAAAAADAQAAZHJzL3NoYXBleG1sLnhtbFBLBQYAAAAABgAGAFsBAACtAwAAAAA=&#10;" path="m0,0l571,0,0,719,0,0xe">
                  <v:path o:connectlocs="0,0;1428,0;0,1798;0,0" o:connectangles="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18CBB535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-313690</wp:posOffset>
                </wp:positionH>
                <wp:positionV relativeFrom="paragraph">
                  <wp:posOffset>287020</wp:posOffset>
                </wp:positionV>
                <wp:extent cx="5886450" cy="8385175"/>
                <wp:effectExtent l="4445" t="4445" r="14605" b="1143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29310" y="1201420"/>
                          <a:ext cx="5886450" cy="8385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70F74F">
                            <w:pPr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92" w:firstLineChars="175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一、供应商账户注册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和入库审核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类</w:t>
                            </w:r>
                          </w:p>
                          <w:p w14:paraId="009AF09B">
                            <w:pPr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92" w:firstLineChars="175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001 供应商首次注册入口在哪里？注册流程是什么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、入库审核流程是什么，审核周期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？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如何查看自己是否通过？</w:t>
                            </w:r>
                          </w:p>
                          <w:p w14:paraId="4E030898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20" w:firstLineChars="150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答：访问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“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淮安市要素服务平台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”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首页（https://www.hascfjtyl.com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）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，点击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“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采购交易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”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进入供应商登录页面，点击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“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立即注册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”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即可发起注册。完整注册、入库审核流程，可查阅帮助中心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—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《淮安市国资采购交易服务平台供应商注册规则》，或观看帮助中心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—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操作视频指南《供应商注册演示视频》。</w:t>
                            </w:r>
                          </w:p>
                          <w:p w14:paraId="2249DB0D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firstLine="840" w:firstLineChars="300"/>
                              <w:jc w:val="left"/>
                              <w:textAlignment w:val="auto"/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入库审核时限为1 个工作日。审核结果及退回原因，可在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“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基本信息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”—“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验证历史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”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查看。</w:t>
                            </w:r>
                          </w:p>
                          <w:p w14:paraId="538742EF">
                            <w:pPr>
                              <w:jc w:val="center"/>
                            </w:pPr>
                            <w:r>
                              <w:drawing>
                                <wp:inline distT="0" distB="0" distL="114300" distR="114300">
                                  <wp:extent cx="4689475" cy="2671445"/>
                                  <wp:effectExtent l="0" t="0" r="15875" b="14605"/>
                                  <wp:docPr id="32" name="图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图片 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89475" cy="26714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drawing>
                                <wp:inline distT="0" distB="0" distL="114300" distR="114300">
                                  <wp:extent cx="4245610" cy="2685415"/>
                                  <wp:effectExtent l="0" t="0" r="2540" b="635"/>
                                  <wp:docPr id="13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45610" cy="26854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4.7pt;margin-top:22.6pt;height:660.25pt;width:463.5pt;z-index:251679744;mso-width-relative:page;mso-height-relative:page;" fillcolor="#FFFFFF [3201]" filled="t" stroked="t" coordsize="21600,21600" o:gfxdata="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B+ZBnw2AAAAAsBAAAPAAAAAAAAAAEAIAAAACIAAABkcnMvZG93bnJldi54bWxQSwECFAAU&#10;AAAACACHTuJA/HakzWMCAADFBAAADgAAAAAAAAABACAAAAAnAQAAZHJzL2Uyb0RvYy54bWxQSwUG&#10;AAAAAAYABgBZAQAA/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D70F74F">
                      <w:pPr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92" w:firstLineChars="175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一、供应商账户注册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和入库审核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类</w:t>
                      </w:r>
                    </w:p>
                    <w:p w14:paraId="009AF09B">
                      <w:pPr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92" w:firstLineChars="175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001 供应商首次注册入口在哪里？注册流程是什么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、入库审核流程是什么，审核周期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？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如何查看自己是否通过？</w:t>
                      </w:r>
                    </w:p>
                    <w:p w14:paraId="4E030898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20" w:firstLineChars="150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答：访问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“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淮安市要素服务平台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”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首页（https://www.hascfjtyl.com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）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，点击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“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采购交易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”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进入供应商登录页面，点击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“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立即注册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”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即可发起注册。完整注册、入库审核流程，可查阅帮助中心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—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《淮安市国资采购交易服务平台供应商注册规则》，或观看帮助中心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—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操作视频指南《供应商注册演示视频》。</w:t>
                      </w:r>
                    </w:p>
                    <w:p w14:paraId="2249DB0D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firstLine="840" w:firstLineChars="300"/>
                        <w:jc w:val="left"/>
                        <w:textAlignment w:val="auto"/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入库审核时限为1 个工作日。审核结果及退回原因，可在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“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基本信息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”—“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验证历史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”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查看。</w:t>
                      </w:r>
                    </w:p>
                    <w:p w14:paraId="538742EF">
                      <w:pPr>
                        <w:jc w:val="center"/>
                      </w:pPr>
                      <w:r>
                        <w:drawing>
                          <wp:inline distT="0" distB="0" distL="114300" distR="114300">
                            <wp:extent cx="4689475" cy="2671445"/>
                            <wp:effectExtent l="0" t="0" r="15875" b="14605"/>
                            <wp:docPr id="32" name="图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2" name="图片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89475" cy="26714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drawing>
                          <wp:inline distT="0" distB="0" distL="114300" distR="114300">
                            <wp:extent cx="4245610" cy="2685415"/>
                            <wp:effectExtent l="0" t="0" r="2540" b="635"/>
                            <wp:docPr id="13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245610" cy="26854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-486410</wp:posOffset>
                </wp:positionH>
                <wp:positionV relativeFrom="paragraph">
                  <wp:posOffset>34290</wp:posOffset>
                </wp:positionV>
                <wp:extent cx="6245225" cy="8802370"/>
                <wp:effectExtent l="13970" t="13970" r="27305" b="22860"/>
                <wp:wrapNone/>
                <wp:docPr id="12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5225" cy="880237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44546A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6907F7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-38.3pt;margin-top:2.7pt;height:693.1pt;width:491.75pt;z-index:251678720;mso-width-relative:page;mso-height-relative:page;" filled="f" stroked="t" coordsize="21600,21600" o:gfxdata="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Z&#10;+qWK2gAAAAoBAAAPAAAAAAAAAAEAIAAAACIAAABkcnMvZG93bnJldi54bWxQSwECFAAUAAAACACH&#10;TuJAh54HslsCAACUBAAADgAAAAAAAAABACAAAAApAQAAZHJzL2Uyb0RvYy54bWxQSwUGAAAAAAYA&#10;BgBZAQAA9gUAAAAA&#10;">
                <v:fill on="f" focussize="0,0"/>
                <v:stroke weight="2.25pt" color="#44546A [3204]" joinstyle="round"/>
                <v:imagedata o:title=""/>
                <o:lock v:ext="edit" aspectratio="f"/>
                <v:textbox style="layout-flow:vertical-ideographic;">
                  <w:txbxContent>
                    <w:p w14:paraId="7C6907F7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-1036320</wp:posOffset>
                </wp:positionH>
                <wp:positionV relativeFrom="paragraph">
                  <wp:posOffset>-472440</wp:posOffset>
                </wp:positionV>
                <wp:extent cx="1276985" cy="1173480"/>
                <wp:effectExtent l="0" t="10160" r="18415" b="16510"/>
                <wp:wrapNone/>
                <wp:docPr id="3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6985" cy="1173480"/>
                          <a:chOff x="465" y="161"/>
                          <a:chExt cx="2011" cy="1848"/>
                        </a:xfrm>
                      </wpg:grpSpPr>
                      <wps:wsp>
                        <wps:cNvPr id="5" name=" 221"/>
                        <wps:cNvSpPr/>
                        <wps:spPr>
                          <a:xfrm rot="5400000">
                            <a:off x="465" y="276"/>
                            <a:ext cx="1620" cy="1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1403" h="647761">
                                <a:moveTo>
                                  <a:pt x="375702" y="0"/>
                                </a:moveTo>
                                <a:lnTo>
                                  <a:pt x="751403" y="647761"/>
                                </a:lnTo>
                                <a:lnTo>
                                  <a:pt x="745416" y="647761"/>
                                </a:lnTo>
                                <a:lnTo>
                                  <a:pt x="375702" y="432047"/>
                                </a:lnTo>
                                <a:lnTo>
                                  <a:pt x="5987" y="647761"/>
                                </a:lnTo>
                                <a:lnTo>
                                  <a:pt x="0" y="6477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6" name=" 221"/>
                        <wps:cNvSpPr/>
                        <wps:spPr>
                          <a:xfrm rot="5400000">
                            <a:off x="628" y="161"/>
                            <a:ext cx="1849" cy="18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1403" h="647761">
                                <a:moveTo>
                                  <a:pt x="375702" y="0"/>
                                </a:moveTo>
                                <a:lnTo>
                                  <a:pt x="751403" y="647761"/>
                                </a:lnTo>
                                <a:lnTo>
                                  <a:pt x="745416" y="647761"/>
                                </a:lnTo>
                                <a:lnTo>
                                  <a:pt x="375702" y="432047"/>
                                </a:lnTo>
                                <a:lnTo>
                                  <a:pt x="5987" y="647761"/>
                                </a:lnTo>
                                <a:lnTo>
                                  <a:pt x="0" y="6477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o:spt="203" style="position:absolute;left:0pt;margin-left:-81.6pt;margin-top:-37.2pt;height:92.4pt;width:100.55pt;z-index:251677696;mso-width-relative:page;mso-height-relative:page;" coordorigin="465,161" coordsize="2011,1848" o:gfxdata="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">
                <o:lock v:ext="edit" aspectratio="f"/>
                <v:shape id=" 221" o:spid="_x0000_s1026" o:spt="100" style="position:absolute;left:465;top:276;height:1620;width:1620;rotation:5898240f;v-text-anchor:middle;" fillcolor="#44546A [3215]" filled="t" stroked="f" coordsize="751403,647761" o:gfxdata="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" path="m375702,0l751403,647761,745416,647761,375702,432047,5987,647761,0,647761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 221" o:spid="_x0000_s1026" o:spt="100" style="position:absolute;left:628;top:161;height:1849;width:1849;rotation:5898240f;v-text-anchor:middle;" filled="f" stroked="t" coordsize="751403,647761" o:gfxdata="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lz95EtwAAANoAAAAP&#10;AAAAAAAAAAEAIAAAACIAAABkcnMvZG93bnJldi54bWxQSwECFAAUAAAACACHTuJAMy8FnjsAAAA5&#10;AAAAEAAAAAAAAAABACAAAAAGAQAAZHJzL3NoYXBleG1sLnhtbFBLBQYAAAAABgAGAFsBAACwAwAA&#10;AAA=&#10;" path="m375702,0l751403,647761,745416,647761,375702,432047,5987,647761,0,647761xe">
                  <v:fill on="f" focussize="0,0"/>
                  <v:stroke weight="1pt" color="#44546A [3215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-914400</wp:posOffset>
                </wp:positionV>
                <wp:extent cx="1401445" cy="1172210"/>
                <wp:effectExtent l="0" t="0" r="8255" b="8890"/>
                <wp:wrapNone/>
                <wp:docPr id="7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1445" cy="1172210"/>
                          <a:chOff x="16992" y="0"/>
                          <a:chExt cx="2207" cy="1846"/>
                        </a:xfrm>
                      </wpg:grpSpPr>
                      <wps:wsp>
                        <wps:cNvPr id="8" name="Freeform 10"/>
                        <wps:cNvSpPr/>
                        <wps:spPr bwMode="auto">
                          <a:xfrm flipH="1">
                            <a:off x="17731" y="0"/>
                            <a:ext cx="1469" cy="1846"/>
                          </a:xfrm>
                          <a:custGeom>
                            <a:avLst/>
                            <a:gdLst>
                              <a:gd name="T0" fmla="*/ 0 w 1135"/>
                              <a:gd name="T1" fmla="*/ 0 h 1426"/>
                              <a:gd name="T2" fmla="*/ 1135 w 1135"/>
                              <a:gd name="T3" fmla="*/ 0 h 1426"/>
                              <a:gd name="T4" fmla="*/ 0 w 1135"/>
                              <a:gd name="T5" fmla="*/ 1426 h 1426"/>
                              <a:gd name="T6" fmla="*/ 0 w 1135"/>
                              <a:gd name="T7" fmla="*/ 0 h 14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35" h="1426">
                                <a:moveTo>
                                  <a:pt x="0" y="0"/>
                                </a:moveTo>
                                <a:lnTo>
                                  <a:pt x="1135" y="0"/>
                                </a:lnTo>
                                <a:lnTo>
                                  <a:pt x="0" y="14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A4D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9" name="Freeform 11"/>
                        <wps:cNvSpPr/>
                        <wps:spPr bwMode="auto">
                          <a:xfrm flipH="1">
                            <a:off x="17731" y="0"/>
                            <a:ext cx="742" cy="931"/>
                          </a:xfrm>
                          <a:custGeom>
                            <a:avLst/>
                            <a:gdLst>
                              <a:gd name="T0" fmla="*/ 573 w 573"/>
                              <a:gd name="T1" fmla="*/ 719 h 719"/>
                              <a:gd name="T2" fmla="*/ 0 w 573"/>
                              <a:gd name="T3" fmla="*/ 719 h 719"/>
                              <a:gd name="T4" fmla="*/ 573 w 573"/>
                              <a:gd name="T5" fmla="*/ 0 h 719"/>
                              <a:gd name="T6" fmla="*/ 573 w 573"/>
                              <a:gd name="T7" fmla="*/ 719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3" h="719">
                                <a:moveTo>
                                  <a:pt x="573" y="719"/>
                                </a:moveTo>
                                <a:lnTo>
                                  <a:pt x="0" y="719"/>
                                </a:lnTo>
                                <a:lnTo>
                                  <a:pt x="573" y="0"/>
                                </a:lnTo>
                                <a:lnTo>
                                  <a:pt x="573" y="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5673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1" name="Freeform 12"/>
                        <wps:cNvSpPr/>
                        <wps:spPr bwMode="auto">
                          <a:xfrm flipH="1">
                            <a:off x="16992" y="0"/>
                            <a:ext cx="739" cy="931"/>
                          </a:xfrm>
                          <a:custGeom>
                            <a:avLst/>
                            <a:gdLst>
                              <a:gd name="T0" fmla="*/ 0 w 571"/>
                              <a:gd name="T1" fmla="*/ 0 h 719"/>
                              <a:gd name="T2" fmla="*/ 571 w 571"/>
                              <a:gd name="T3" fmla="*/ 0 h 719"/>
                              <a:gd name="T4" fmla="*/ 0 w 571"/>
                              <a:gd name="T5" fmla="*/ 719 h 719"/>
                              <a:gd name="T6" fmla="*/ 0 w 571"/>
                              <a:gd name="T7" fmla="*/ 0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1" h="719">
                                <a:moveTo>
                                  <a:pt x="0" y="0"/>
                                </a:moveTo>
                                <a:lnTo>
                                  <a:pt x="571" y="0"/>
                                </a:lnTo>
                                <a:lnTo>
                                  <a:pt x="0" y="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739A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96pt;margin-top:-72pt;height:92.3pt;width:110.35pt;z-index:251676672;mso-width-relative:page;mso-height-relative:page;" coordorigin="16992,0" coordsize="2207,1846" o:gfxdata="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">
                <o:lock v:ext="edit" aspectratio="f"/>
                <v:shape id="Freeform 10" o:spid="_x0000_s1026" o:spt="100" style="position:absolute;left:17731;top:0;flip:x;height:1846;width:1469;" fillcolor="#2E3A4D" filled="t" stroked="f" coordsize="1135,1426" o:gfxdata="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BojJpS2AAAA2gAAAA8A&#10;AAAAAAAAAQAgAAAAIgAAAGRycy9kb3ducmV2LnhtbFBLAQIUABQAAAAIAIdO4kAzLwWeOwAAADkA&#10;AAAQAAAAAAAAAAEAIAAAAAUBAABkcnMvc2hhcGV4bWwueG1sUEsFBgAAAAAGAAYAWwEAAK8DAAAA&#10;AA==&#10;" path="m0,0l1135,0,0,1426,0,0xe">
                  <v:path o:connectlocs="0,0;1469,0;0,1846;0,0" o:connectangles="0,0,0,0"/>
                  <v:fill on="t" focussize="0,0"/>
                  <v:stroke on="f"/>
                  <v:imagedata o:title=""/>
                  <o:lock v:ext="edit" aspectratio="f"/>
                </v:shape>
                <v:shape id="Freeform 11" o:spid="_x0000_s1026" o:spt="100" style="position:absolute;left:17731;top:0;flip:x;height:931;width:742;" fillcolor="#465673" filled="t" stroked="f" coordsize="573,719" o:gfxdata="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vx5Yb4A&#10;AADaAAAADwAAAAAAAAABACAAAAAiAAAAZHJzL2Rvd25yZXYueG1sUEsBAhQAFAAAAAgAh07iQDMv&#10;BZ47AAAAOQAAABAAAAAAAAAAAQAgAAAADQEAAGRycy9zaGFwZXhtbC54bWxQSwUGAAAAAAYABgBb&#10;AQAAtwMAAAAA&#10;" path="m573,719l0,719,573,0,573,719xe">
                  <v:path o:connectlocs="742,931;0,931;742,0;742,931" o:connectangles="0,0,0,0"/>
                  <v:fill on="t" focussize="0,0"/>
                  <v:stroke on="f"/>
                  <v:imagedata o:title=""/>
                  <o:lock v:ext="edit" aspectratio="f"/>
                </v:shape>
                <v:shape id="Freeform 12" o:spid="_x0000_s1026" o:spt="100" style="position:absolute;left:16992;top:0;flip:x;height:931;width:739;" fillcolor="#5D739A" filled="t" stroked="f" coordsize="571,719" o:gfxdata="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AgWLLsAAADb&#10;AAAADwAAAAAAAAABACAAAAAiAAAAZHJzL2Rvd25yZXYueG1sUEsBAhQAFAAAAAgAh07iQDMvBZ47&#10;AAAAOQAAABAAAAAAAAAAAQAgAAAACgEAAGRycy9zaGFwZXhtbC54bWxQSwUGAAAAAAYABgBbAQAA&#10;tAMAAAAA&#10;" path="m0,0l571,0,0,719,0,0xe">
                  <v:path o:connectlocs="0,0;739,0;0,931;0,0" o:connectangles="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030A801F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-275590</wp:posOffset>
                </wp:positionH>
                <wp:positionV relativeFrom="paragraph">
                  <wp:posOffset>213995</wp:posOffset>
                </wp:positionV>
                <wp:extent cx="5810250" cy="8435975"/>
                <wp:effectExtent l="4445" t="4445" r="14605" b="1778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0" cy="8435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64D296">
                            <w:pPr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92" w:firstLineChars="175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00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2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 xml:space="preserve"> 忘记密码、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登录名如何处理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？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审核周期多久？</w:t>
                            </w:r>
                          </w:p>
                          <w:p w14:paraId="6C566484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20" w:firstLineChars="150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答：①若账号最初通过 CA 方式注册登录，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无登录名，直接CA登录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或重新办理 CA；</w:t>
                            </w:r>
                          </w:p>
                          <w:p w14:paraId="64D90EAC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980" w:firstLineChars="350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②若为账号密码注册模式，进入供应商登录界面，点击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“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忘记密码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”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，再选择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“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忘记登录名，点击找回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”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，按页面指引操作。</w:t>
                            </w:r>
                          </w:p>
                          <w:p w14:paraId="1EAE1157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20" w:firstLineChars="150"/>
                              <w:jc w:val="left"/>
                              <w:textAlignment w:val="auto"/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找回业务审核周期为1 个工作日，</w:t>
                            </w:r>
                          </w:p>
                          <w:p w14:paraId="2D4829B9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ind w:left="0" w:leftChars="0" w:firstLine="315" w:firstLineChars="150"/>
                              <w:jc w:val="left"/>
                              <w:textAlignment w:val="auto"/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drawing>
                                <wp:inline distT="0" distB="0" distL="114300" distR="114300">
                                  <wp:extent cx="3242945" cy="1431290"/>
                                  <wp:effectExtent l="0" t="0" r="14605" b="16510"/>
                                  <wp:docPr id="51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1" name="图片 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42945" cy="14312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B381779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315" w:firstLineChars="150"/>
                              <w:jc w:val="left"/>
                              <w:textAlignment w:val="auto"/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drawing>
                                <wp:inline distT="0" distB="0" distL="114300" distR="114300">
                                  <wp:extent cx="3200400" cy="1386840"/>
                                  <wp:effectExtent l="0" t="0" r="0" b="3810"/>
                                  <wp:docPr id="74" name="图片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4" name="图片 1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00400" cy="13868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F668D35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40" w:lineRule="exact"/>
                              <w:ind w:left="0" w:leftChars="0" w:firstLine="422" w:firstLineChars="150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00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3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注册时提示“企业名称/统一社会信用代码已存在”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如何处理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？</w:t>
                            </w:r>
                          </w:p>
                          <w:p w14:paraId="1137C26C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40" w:lineRule="exact"/>
                              <w:ind w:left="0" w:leftChars="0" w:firstLine="420" w:firstLineChars="150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答：该提示代表本企业已在平台完成注册。您可拨打平台服务热线协助核实账号信息，也可直接走密码找回流程，找回原有账号密码。</w:t>
                            </w:r>
                          </w:p>
                          <w:p w14:paraId="763C3A76">
                            <w:pPr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40" w:lineRule="exact"/>
                              <w:ind w:left="0" w:leftChars="0" w:firstLine="492" w:firstLineChars="175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00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4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因公司注册时间较短，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无法提供近3年财务报告和近2年纳税凭证如何处理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？</w:t>
                            </w:r>
                          </w:p>
                          <w:p w14:paraId="1D7CB18E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40" w:lineRule="exact"/>
                              <w:ind w:left="0" w:leftChars="0" w:firstLine="420" w:firstLineChars="150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答：资料提供以本企业营业执照注册成立时间为起点。新设立企业可提交加盖企业公章的情况说明完成材料提交，后续及时维护更新平台内企业资料即可。</w:t>
                            </w:r>
                          </w:p>
                          <w:p w14:paraId="7D3E5BD8">
                            <w:pPr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40" w:lineRule="exact"/>
                              <w:ind w:left="0" w:leftChars="0" w:firstLine="492" w:firstLineChars="175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00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 xml:space="preserve">5 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供应商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没有安全生产许可证，如何处理？</w:t>
                            </w:r>
                          </w:p>
                          <w:p w14:paraId="0E38A6EC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40" w:lineRule="exact"/>
                              <w:ind w:left="0" w:leftChars="0" w:firstLine="420" w:firstLineChars="150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答：安全生产许可证仅对法定强制要求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如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矿山、建筑施工、烟花爆竹生产、民用爆炸物品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等企业要求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。供应商若不属于上述类型，无需上传该证，可上传营业执照作为替代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，不做强制要求。</w:t>
                            </w:r>
                          </w:p>
                          <w:p w14:paraId="4C03C8A5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20" w:firstLineChars="150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供应商若不属于上述类型，无需上传该证，可上传营业执照作为替代。</w:t>
                            </w:r>
                          </w:p>
                          <w:p w14:paraId="49815AA7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20" w:firstLineChars="150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若属于上述类型，则必须提供，否则不合规。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7pt;margin-top:16.85pt;height:664.25pt;width:457.5pt;z-index:251701248;mso-width-relative:page;mso-height-relative:page;" fillcolor="#FFFFFF [3201]" filled="t" stroked="t" coordsize="21600,21600" o:gfxdata="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TogP2dgA&#10;AAALAQAADwAAAAAAAAABACAAAAAiAAAAZHJzL2Rvd25yZXYueG1sUEsBAhQAFAAAAAgAh07iQNoB&#10;2shYAgAAugQAAA4AAAAAAAAAAQAgAAAAJwEAAGRycy9lMm9Eb2MueG1sUEsFBgAAAAAGAAYAWQEA&#10;APE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964D296">
                      <w:pPr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92" w:firstLineChars="175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00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2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 xml:space="preserve"> 忘记密码、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登录名如何处理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？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审核周期多久？</w:t>
                      </w:r>
                    </w:p>
                    <w:p w14:paraId="6C566484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20" w:firstLineChars="150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答：①若账号最初通过 CA 方式注册登录，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无登录名，直接CA登录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或重新办理 CA；</w:t>
                      </w:r>
                    </w:p>
                    <w:p w14:paraId="64D90EAC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980" w:firstLineChars="350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②若为账号密码注册模式，进入供应商登录界面，点击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“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忘记密码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”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，再选择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“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忘记登录名，点击找回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”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，按页面指引操作。</w:t>
                      </w:r>
                    </w:p>
                    <w:p w14:paraId="1EAE1157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20" w:firstLineChars="150"/>
                        <w:jc w:val="left"/>
                        <w:textAlignment w:val="auto"/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找回业务审核周期为1 个工作日，</w:t>
                      </w:r>
                    </w:p>
                    <w:p w14:paraId="2D4829B9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ind w:left="0" w:leftChars="0" w:firstLine="315" w:firstLineChars="150"/>
                        <w:jc w:val="left"/>
                        <w:textAlignment w:val="auto"/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drawing>
                          <wp:inline distT="0" distB="0" distL="114300" distR="114300">
                            <wp:extent cx="3242945" cy="1431290"/>
                            <wp:effectExtent l="0" t="0" r="14605" b="16510"/>
                            <wp:docPr id="51" name="图片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1" name="图片 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42945" cy="143129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B381779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315" w:firstLineChars="150"/>
                        <w:jc w:val="left"/>
                        <w:textAlignment w:val="auto"/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drawing>
                          <wp:inline distT="0" distB="0" distL="114300" distR="114300">
                            <wp:extent cx="3200400" cy="1386840"/>
                            <wp:effectExtent l="0" t="0" r="0" b="3810"/>
                            <wp:docPr id="74" name="图片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4" name="图片 1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00400" cy="1386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F668D35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40" w:lineRule="exact"/>
                        <w:ind w:left="0" w:leftChars="0" w:firstLine="422" w:firstLineChars="150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00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3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注册时提示“企业名称/统一社会信用代码已存在”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如何处理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？</w:t>
                      </w:r>
                    </w:p>
                    <w:p w14:paraId="1137C26C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40" w:lineRule="exact"/>
                        <w:ind w:left="0" w:leftChars="0" w:firstLine="420" w:firstLineChars="150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答：该提示代表本企业已在平台完成注册。您可拨打平台服务热线协助核实账号信息，也可直接走密码找回流程，找回原有账号密码。</w:t>
                      </w:r>
                    </w:p>
                    <w:p w14:paraId="763C3A76">
                      <w:pPr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40" w:lineRule="exact"/>
                        <w:ind w:left="0" w:leftChars="0" w:firstLine="492" w:firstLineChars="175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00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4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因公司注册时间较短，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无法提供近3年财务报告和近2年纳税凭证如何处理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？</w:t>
                      </w:r>
                    </w:p>
                    <w:p w14:paraId="1D7CB18E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40" w:lineRule="exact"/>
                        <w:ind w:left="0" w:leftChars="0" w:firstLine="420" w:firstLineChars="150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答：资料提供以本企业营业执照注册成立时间为起点。新设立企业可提交加盖企业公章的情况说明完成材料提交，后续及时维护更新平台内企业资料即可。</w:t>
                      </w:r>
                    </w:p>
                    <w:p w14:paraId="7D3E5BD8">
                      <w:pPr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40" w:lineRule="exact"/>
                        <w:ind w:left="0" w:leftChars="0" w:firstLine="492" w:firstLineChars="175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00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 xml:space="preserve">5 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供应商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没有安全生产许可证，如何处理？</w:t>
                      </w:r>
                    </w:p>
                    <w:p w14:paraId="0E38A6EC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40" w:lineRule="exact"/>
                        <w:ind w:left="0" w:leftChars="0" w:firstLine="420" w:firstLineChars="150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答：安全生产许可证仅对法定强制要求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如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矿山、建筑施工、烟花爆竹生产、民用爆炸物品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等企业要求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。供应商若不属于上述类型，无需上传该证，可上传营业执照作为替代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，不做强制要求。</w:t>
                      </w:r>
                    </w:p>
                    <w:p w14:paraId="4C03C8A5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20" w:firstLineChars="150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供应商若不属于上述类型，无需上传该证，可上传营业执照作为替代。</w:t>
                      </w:r>
                    </w:p>
                    <w:p w14:paraId="49815AA7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20" w:firstLineChars="150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若属于上述类型，则必须提供，否则不合规。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-275590</wp:posOffset>
                </wp:positionH>
                <wp:positionV relativeFrom="paragraph">
                  <wp:posOffset>213995</wp:posOffset>
                </wp:positionV>
                <wp:extent cx="5810250" cy="8435975"/>
                <wp:effectExtent l="4445" t="4445" r="14605" b="1778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57935" y="2106295"/>
                          <a:ext cx="5810250" cy="8435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AC6D5C">
                            <w:pPr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92" w:firstLineChars="175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00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2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 xml:space="preserve"> 密码、账号忘记怎么办？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审核周期多久。</w:t>
                            </w:r>
                          </w:p>
                          <w:p w14:paraId="70872B34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20" w:firstLineChars="150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答：如果您第一次是通过CA登录注册账号，只能自行找回CA登录或重新办理CA登录；如果您是通过账号注册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>，请找到供应商登录界面，选择“忘记密码”，然后点击“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>忘记登录名，点击找回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>”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。审核周期为一个工作日，具体流程参见帮助中心—《淮安市国资采购交易服务平台供应商操作指引（全电子）》</w:t>
                            </w:r>
                          </w:p>
                          <w:p w14:paraId="638003C9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22" w:firstLineChars="150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00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3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注册时提示“企业名称/统一社会信用代码已存在”怎么办？</w:t>
                            </w:r>
                          </w:p>
                          <w:p w14:paraId="7B67DC0B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20" w:firstLineChars="150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答：企业名称和统一社会信用代码显示已存在，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代表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您的公司已注册。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您可以联系平台服务热线帮您核实，也可以按照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密码找回流程申请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账号密码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找回。</w:t>
                            </w:r>
                          </w:p>
                          <w:p w14:paraId="3C6DFE9B">
                            <w:pPr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92" w:firstLineChars="175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00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4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因公司注册时间较短，上传材料不符合年限要求怎么办？</w:t>
                            </w:r>
                          </w:p>
                          <w:p w14:paraId="3D96D962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20" w:firstLineChars="150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答：请供应商根据营业执照注册时间往后提供相关资料。如为刚成立企业，请提供情况说明并加盖公章，后期及时维护更新。</w:t>
                            </w:r>
                          </w:p>
                          <w:p w14:paraId="4410D94F">
                            <w:pPr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92" w:firstLineChars="175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00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 xml:space="preserve">5 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供应商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入库信息填报，公司经营类别类型如何选择？</w:t>
                            </w:r>
                          </w:p>
                          <w:p w14:paraId="3A5BD16D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20" w:firstLineChars="150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答：请供应商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根据经营范围填写，如无此类别选项，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可以选择相近的类别。类别选择只作为平台审核供应商信息的依据，不影响后续投标。</w:t>
                            </w:r>
                          </w:p>
                          <w:p w14:paraId="6D92C717">
                            <w:pPr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92" w:firstLineChars="175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00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 xml:space="preserve">6 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供应商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没有安全许可证，是否一定要上传？</w:t>
                            </w:r>
                          </w:p>
                          <w:p w14:paraId="090B66C4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20" w:firstLineChars="150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答：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安全生产许可证是针对生产类企业，如果非生产类企业商无需此资质，可以上传营业执照替代。</w:t>
                            </w:r>
                          </w:p>
                          <w:p w14:paraId="6A897170">
                            <w:pPr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92" w:firstLineChars="175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00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7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 xml:space="preserve"> CA锁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如何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办理？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在其他平台办理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的CA锁可以使用吗？CA锁遗失、损坏、过期、解锁、补办怎么办？</w:t>
                            </w:r>
                          </w:p>
                          <w:p w14:paraId="653D88A4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20" w:firstLineChars="150"/>
                              <w:jc w:val="left"/>
                              <w:textAlignment w:val="auto"/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答：CA办理请登录平台官网首页（https://www.hascfjty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l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.com），点击右侧工具栏中的“CA办理”。平台适配新点标证通、CFCA、国信/数科CA三种类型，供应商可自行选择办理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，标证通为手机APP更方便操作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。平台如有售后问题，请联系CA办理机构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。</w:t>
                            </w:r>
                          </w:p>
                          <w:p w14:paraId="35541140">
                            <w:pPr>
                              <w:pStyle w:val="9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drawing>
                                <wp:inline distT="0" distB="0" distL="114300" distR="114300">
                                  <wp:extent cx="5610860" cy="2680970"/>
                                  <wp:effectExtent l="0" t="0" r="8890" b="5080"/>
                                  <wp:docPr id="46" name="图片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6" name="图片 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10860" cy="26809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55079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1.7pt;margin-top:16.85pt;height:664.25pt;width:457.5pt;z-index:251675648;mso-width-relative:page;mso-height-relative:page;" fillcolor="#FFFFFF [3201]" filled="t" stroked="t" coordsize="21600,21600" o:gfxdata="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E6ID9nYAAAACwEAAA8AAAAAAAAAAQAgAAAAIgAAAGRycy9kb3ducmV2LnhtbFBLAQIU&#10;ABQAAAAIAIdO4kDrEnvKZQIAAMQEAAAOAAAAAAAAAAEAIAAAACcBAABkcnMvZTJvRG9jLnhtbFBL&#10;BQYAAAAABgAGAFkBAAD+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4AC6D5C">
                      <w:pPr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92" w:firstLineChars="175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00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2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 xml:space="preserve"> 密码、账号忘记怎么办？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审核周期多久。</w:t>
                      </w:r>
                    </w:p>
                    <w:p w14:paraId="70872B34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20" w:firstLineChars="150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答：如果您第一次是通过CA登录注册账号，只能自行找回CA登录或重新办理CA登录；如果您是通过账号注册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>，请找到供应商登录界面，选择“忘记密码”，然后点击“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>忘记登录名，点击找回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>”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。审核周期为一个工作日，具体流程参见帮助中心—《淮安市国资采购交易服务平台供应商操作指引（全电子）》</w:t>
                      </w:r>
                    </w:p>
                    <w:p w14:paraId="638003C9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22" w:firstLineChars="150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00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3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注册时提示“企业名称/统一社会信用代码已存在”怎么办？</w:t>
                      </w:r>
                    </w:p>
                    <w:p w14:paraId="7B67DC0B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20" w:firstLineChars="150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答：企业名称和统一社会信用代码显示已存在，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代表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您的公司已注册。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您可以联系平台服务热线帮您核实，也可以按照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密码找回流程申请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账号密码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找回。</w:t>
                      </w:r>
                    </w:p>
                    <w:p w14:paraId="3C6DFE9B">
                      <w:pPr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92" w:firstLineChars="175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00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4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因公司注册时间较短，上传材料不符合年限要求怎么办？</w:t>
                      </w:r>
                    </w:p>
                    <w:p w14:paraId="3D96D962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20" w:firstLineChars="150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答：请供应商根据营业执照注册时间往后提供相关资料。如为刚成立企业，请提供情况说明并加盖公章，后期及时维护更新。</w:t>
                      </w:r>
                    </w:p>
                    <w:p w14:paraId="4410D94F">
                      <w:pPr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92" w:firstLineChars="175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00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 xml:space="preserve">5 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供应商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入库信息填报，公司经营类别类型如何选择？</w:t>
                      </w:r>
                    </w:p>
                    <w:p w14:paraId="3A5BD16D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20" w:firstLineChars="150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答：请供应商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根据经营范围填写，如无此类别选项，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可以选择相近的类别。类别选择只作为平台审核供应商信息的依据，不影响后续投标。</w:t>
                      </w:r>
                    </w:p>
                    <w:p w14:paraId="6D92C717">
                      <w:pPr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92" w:firstLineChars="175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00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 xml:space="preserve">6 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供应商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没有安全许可证，是否一定要上传？</w:t>
                      </w:r>
                    </w:p>
                    <w:p w14:paraId="090B66C4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20" w:firstLineChars="150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答：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安全生产许可证是针对生产类企业，如果非生产类企业商无需此资质，可以上传营业执照替代。</w:t>
                      </w:r>
                    </w:p>
                    <w:p w14:paraId="6A897170">
                      <w:pPr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92" w:firstLineChars="175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00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7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 xml:space="preserve"> CA锁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如何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办理？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在其他平台办理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的CA锁可以使用吗？CA锁遗失、损坏、过期、解锁、补办怎么办？</w:t>
                      </w:r>
                    </w:p>
                    <w:p w14:paraId="653D88A4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20" w:firstLineChars="150"/>
                        <w:jc w:val="left"/>
                        <w:textAlignment w:val="auto"/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答：CA办理请登录平台官网首页（https://www.hascfjty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l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.com），点击右侧工具栏中的“CA办理”。平台适配新点标证通、CFCA、国信/数科CA三种类型，供应商可自行选择办理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，标证通为手机APP更方便操作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。平台如有售后问题，请联系CA办理机构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。</w:t>
                      </w:r>
                    </w:p>
                    <w:p w14:paraId="35541140">
                      <w:pPr>
                        <w:pStyle w:val="9"/>
                        <w:rPr>
                          <w:rFonts w:hint="default"/>
                          <w:lang w:val="en-US" w:eastAsia="zh-CN"/>
                        </w:rPr>
                      </w:pPr>
                      <w:r>
                        <w:drawing>
                          <wp:inline distT="0" distB="0" distL="114300" distR="114300">
                            <wp:extent cx="5610860" cy="2680970"/>
                            <wp:effectExtent l="0" t="0" r="8890" b="5080"/>
                            <wp:docPr id="46" name="图片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6" name="图片 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10860" cy="26809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55079EA"/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-486410</wp:posOffset>
                </wp:positionH>
                <wp:positionV relativeFrom="paragraph">
                  <wp:posOffset>34290</wp:posOffset>
                </wp:positionV>
                <wp:extent cx="6245225" cy="8802370"/>
                <wp:effectExtent l="13970" t="13970" r="27305" b="22860"/>
                <wp:wrapNone/>
                <wp:docPr id="36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56590" y="948690"/>
                          <a:ext cx="6245225" cy="880237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44546A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50B90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-38.3pt;margin-top:2.7pt;height:693.1pt;width:491.75pt;z-index:251674624;mso-width-relative:page;mso-height-relative:page;" filled="f" stroked="t" coordsize="21600,21600" o:gfxdata="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Bn6pYraAAAACgEAAA8AAAAAAAAAAQAgAAAAIgAAAGRycy9kb3ducmV2LnhtbFBLAQIU&#10;ABQAAAAIAIdO4kDk9h4ZYwIAAJ4EAAAOAAAAAAAAAAEAIAAAACkBAABkcnMvZTJvRG9jLnhtbFBL&#10;BQYAAAAABgAGAFkBAAD+BQAAAAA=&#10;">
                <v:fill on="f" focussize="0,0"/>
                <v:stroke weight="2.25pt" color="#44546A [3204]" joinstyle="round"/>
                <v:imagedata o:title=""/>
                <o:lock v:ext="edit" aspectratio="f"/>
                <v:textbox style="layout-flow:vertical-ideographic;">
                  <w:txbxContent>
                    <w:p w14:paraId="65350B90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-1036320</wp:posOffset>
                </wp:positionH>
                <wp:positionV relativeFrom="paragraph">
                  <wp:posOffset>-472440</wp:posOffset>
                </wp:positionV>
                <wp:extent cx="1276985" cy="1173480"/>
                <wp:effectExtent l="0" t="10160" r="18415" b="20320"/>
                <wp:wrapNone/>
                <wp:docPr id="380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6985" cy="1173480"/>
                          <a:chOff x="465" y="161"/>
                          <a:chExt cx="2011" cy="1848"/>
                        </a:xfrm>
                      </wpg:grpSpPr>
                      <wps:wsp>
                        <wps:cNvPr id="381" name=" 221"/>
                        <wps:cNvSpPr/>
                        <wps:spPr>
                          <a:xfrm rot="5400000">
                            <a:off x="465" y="276"/>
                            <a:ext cx="1620" cy="1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1403" h="647761">
                                <a:moveTo>
                                  <a:pt x="375702" y="0"/>
                                </a:moveTo>
                                <a:lnTo>
                                  <a:pt x="751403" y="647761"/>
                                </a:lnTo>
                                <a:lnTo>
                                  <a:pt x="745416" y="647761"/>
                                </a:lnTo>
                                <a:lnTo>
                                  <a:pt x="375702" y="432047"/>
                                </a:lnTo>
                                <a:lnTo>
                                  <a:pt x="5987" y="647761"/>
                                </a:lnTo>
                                <a:lnTo>
                                  <a:pt x="0" y="6477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382" name=" 221"/>
                        <wps:cNvSpPr/>
                        <wps:spPr>
                          <a:xfrm rot="5400000">
                            <a:off x="628" y="161"/>
                            <a:ext cx="1849" cy="18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1403" h="647761">
                                <a:moveTo>
                                  <a:pt x="375702" y="0"/>
                                </a:moveTo>
                                <a:lnTo>
                                  <a:pt x="751403" y="647761"/>
                                </a:lnTo>
                                <a:lnTo>
                                  <a:pt x="745416" y="647761"/>
                                </a:lnTo>
                                <a:lnTo>
                                  <a:pt x="375702" y="432047"/>
                                </a:lnTo>
                                <a:lnTo>
                                  <a:pt x="5987" y="647761"/>
                                </a:lnTo>
                                <a:lnTo>
                                  <a:pt x="0" y="6477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o:spt="203" style="position:absolute;left:0pt;margin-left:-81.6pt;margin-top:-37.2pt;height:92.4pt;width:100.55pt;z-index:251673600;mso-width-relative:page;mso-height-relative:page;" coordorigin="465,161" coordsize="2011,1848" o:gfxdata="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">
                <o:lock v:ext="edit" aspectratio="f"/>
                <v:shape id=" 221" o:spid="_x0000_s1026" o:spt="100" style="position:absolute;left:465;top:276;height:1620;width:1620;rotation:5898240f;v-text-anchor:middle;" fillcolor="#44546A [3215]" filled="t" stroked="f" coordsize="751403,647761" o:gfxdata="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4zyhC8AAAA&#10;3AAAAA8AAAAAAAAAAQAgAAAAIgAAAGRycy9kb3ducmV2LnhtbFBLAQIUABQAAAAIAIdO4kAzLwWe&#10;OwAAADkAAAAQAAAAAAAAAAEAIAAAAAsBAABkcnMvc2hhcGV4bWwueG1sUEsFBgAAAAAGAAYAWwEA&#10;ALUDAAAAAA==&#10;" path="m375702,0l751403,647761,745416,647761,375702,432047,5987,647761,0,647761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 221" o:spid="_x0000_s1026" o:spt="100" style="position:absolute;left:628;top:161;height:1849;width:1849;rotation:5898240f;v-text-anchor:middle;" filled="f" stroked="t" coordsize="751403,647761" o:gfxdata="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KWIBvQAA&#10;ANwAAAAPAAAAAAAAAAEAIAAAACIAAABkcnMvZG93bnJldi54bWxQSwECFAAUAAAACACHTuJAMy8F&#10;njsAAAA5AAAAEAAAAAAAAAABACAAAAAMAQAAZHJzL3NoYXBleG1sLnhtbFBLBQYAAAAABgAGAFsB&#10;AAC2AwAAAAA=&#10;" path="m375702,0l751403,647761,745416,647761,375702,432047,5987,647761,0,647761xe">
                  <v:fill on="f" focussize="0,0"/>
                  <v:stroke weight="1pt" color="#44546A [3215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-1127760</wp:posOffset>
                </wp:positionH>
                <wp:positionV relativeFrom="paragraph">
                  <wp:posOffset>8611870</wp:posOffset>
                </wp:positionV>
                <wp:extent cx="1401445" cy="1172210"/>
                <wp:effectExtent l="0" t="0" r="635" b="1270"/>
                <wp:wrapNone/>
                <wp:docPr id="313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1445" cy="1172210"/>
                          <a:chOff x="0" y="8954"/>
                          <a:chExt cx="2207" cy="1846"/>
                        </a:xfrm>
                      </wpg:grpSpPr>
                      <wps:wsp>
                        <wps:cNvPr id="314" name="Freeform 10"/>
                        <wps:cNvSpPr/>
                        <wps:spPr bwMode="auto">
                          <a:xfrm rot="10800000" flipH="1">
                            <a:off x="0" y="8954"/>
                            <a:ext cx="1469" cy="1846"/>
                          </a:xfrm>
                          <a:custGeom>
                            <a:avLst/>
                            <a:gdLst>
                              <a:gd name="T0" fmla="*/ 0 w 1135"/>
                              <a:gd name="T1" fmla="*/ 0 h 1426"/>
                              <a:gd name="T2" fmla="*/ 1135 w 1135"/>
                              <a:gd name="T3" fmla="*/ 0 h 1426"/>
                              <a:gd name="T4" fmla="*/ 0 w 1135"/>
                              <a:gd name="T5" fmla="*/ 1426 h 1426"/>
                              <a:gd name="T6" fmla="*/ 0 w 1135"/>
                              <a:gd name="T7" fmla="*/ 0 h 14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35" h="1426">
                                <a:moveTo>
                                  <a:pt x="0" y="0"/>
                                </a:moveTo>
                                <a:lnTo>
                                  <a:pt x="1135" y="0"/>
                                </a:lnTo>
                                <a:lnTo>
                                  <a:pt x="0" y="14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A4D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15" name="Freeform 11"/>
                        <wps:cNvSpPr/>
                        <wps:spPr bwMode="auto">
                          <a:xfrm rot="10800000" flipH="1">
                            <a:off x="727" y="9869"/>
                            <a:ext cx="742" cy="931"/>
                          </a:xfrm>
                          <a:custGeom>
                            <a:avLst/>
                            <a:gdLst>
                              <a:gd name="T0" fmla="*/ 573 w 573"/>
                              <a:gd name="T1" fmla="*/ 719 h 719"/>
                              <a:gd name="T2" fmla="*/ 0 w 573"/>
                              <a:gd name="T3" fmla="*/ 719 h 719"/>
                              <a:gd name="T4" fmla="*/ 573 w 573"/>
                              <a:gd name="T5" fmla="*/ 0 h 719"/>
                              <a:gd name="T6" fmla="*/ 573 w 573"/>
                              <a:gd name="T7" fmla="*/ 719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3" h="719">
                                <a:moveTo>
                                  <a:pt x="573" y="719"/>
                                </a:moveTo>
                                <a:lnTo>
                                  <a:pt x="0" y="719"/>
                                </a:lnTo>
                                <a:lnTo>
                                  <a:pt x="573" y="0"/>
                                </a:lnTo>
                                <a:lnTo>
                                  <a:pt x="573" y="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5673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16" name="Freeform 12"/>
                        <wps:cNvSpPr/>
                        <wps:spPr bwMode="auto">
                          <a:xfrm rot="10800000" flipH="1">
                            <a:off x="1469" y="9869"/>
                            <a:ext cx="739" cy="931"/>
                          </a:xfrm>
                          <a:custGeom>
                            <a:avLst/>
                            <a:gdLst>
                              <a:gd name="T0" fmla="*/ 0 w 571"/>
                              <a:gd name="T1" fmla="*/ 0 h 719"/>
                              <a:gd name="T2" fmla="*/ 571 w 571"/>
                              <a:gd name="T3" fmla="*/ 0 h 719"/>
                              <a:gd name="T4" fmla="*/ 0 w 571"/>
                              <a:gd name="T5" fmla="*/ 719 h 719"/>
                              <a:gd name="T6" fmla="*/ 0 w 571"/>
                              <a:gd name="T7" fmla="*/ 0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1" h="719">
                                <a:moveTo>
                                  <a:pt x="0" y="0"/>
                                </a:moveTo>
                                <a:lnTo>
                                  <a:pt x="571" y="0"/>
                                </a:lnTo>
                                <a:lnTo>
                                  <a:pt x="0" y="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739A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o:spt="203" style="position:absolute;left:0pt;margin-left:-88.8pt;margin-top:678.1pt;height:92.3pt;width:110.35pt;z-index:251671552;mso-width-relative:page;mso-height-relative:page;" coordorigin="0,8954" coordsize="2207,1846" o:gfxdata="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">
                <o:lock v:ext="edit" aspectratio="f"/>
                <v:shape id="Freeform 10" o:spid="_x0000_s1026" o:spt="100" style="position:absolute;left:0;top:8954;flip:x;height:1846;width:1469;rotation:11796480f;" fillcolor="#2E3A4D" filled="t" stroked="f" coordsize="1135,1426" o:gfxdata="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V7ial&#10;wAAAANwAAAAPAAAAAAAAAAEAIAAAACIAAABkcnMvZG93bnJldi54bWxQSwECFAAUAAAACACHTuJA&#10;My8FnjsAAAA5AAAAEAAAAAAAAAABACAAAAAPAQAAZHJzL3NoYXBleG1sLnhtbFBLBQYAAAAABgAG&#10;AFsBAAC5AwAAAAA=&#10;" path="m0,0l1135,0,0,1426,0,0xe">
                  <v:path o:connectlocs="0,0;1469,0;0,1846;0,0" o:connectangles="0,0,0,0"/>
                  <v:fill on="t" focussize="0,0"/>
                  <v:stroke on="f"/>
                  <v:imagedata o:title=""/>
                  <o:lock v:ext="edit" aspectratio="f"/>
                </v:shape>
                <v:shape id="Freeform 11" o:spid="_x0000_s1026" o:spt="100" style="position:absolute;left:727;top:9869;flip:x;height:931;width:742;rotation:11796480f;" fillcolor="#465673" filled="t" stroked="f" coordsize="573,719" o:gfxdata="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juiOvQAA&#10;ANwAAAAPAAAAAAAAAAEAIAAAACIAAABkcnMvZG93bnJldi54bWxQSwECFAAUAAAACACHTuJAMy8F&#10;njsAAAA5AAAAEAAAAAAAAAABACAAAAAMAQAAZHJzL3NoYXBleG1sLnhtbFBLBQYAAAAABgAGAFsB&#10;AAC2AwAAAAA=&#10;" path="m573,719l0,719,573,0,573,719xe">
                  <v:path o:connectlocs="742,931;0,931;742,0;742,931" o:connectangles="0,0,0,0"/>
                  <v:fill on="t" focussize="0,0"/>
                  <v:stroke on="f"/>
                  <v:imagedata o:title=""/>
                  <o:lock v:ext="edit" aspectratio="f"/>
                </v:shape>
                <v:shape id="Freeform 12" o:spid="_x0000_s1026" o:spt="100" style="position:absolute;left:1469;top:9869;flip:x;height:931;width:739;rotation:11796480f;" fillcolor="#5D739A" filled="t" stroked="f" coordsize="571,719" o:gfxdata="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qcwPvQAA&#10;ANwAAAAPAAAAAAAAAAEAIAAAACIAAABkcnMvZG93bnJldi54bWxQSwECFAAUAAAACACHTuJAMy8F&#10;njsAAAA5AAAAEAAAAAAAAAABACAAAAAMAQAAZHJzL3NoYXBleG1sLnhtbFBLBQYAAAAABgAGAFsB&#10;AAC2AwAAAAA=&#10;" path="m0,0l571,0,0,719,0,0xe">
                  <v:path o:connectlocs="0,0;739,0;0,931;0,0" o:connectangles="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-914400</wp:posOffset>
                </wp:positionV>
                <wp:extent cx="1401445" cy="1172210"/>
                <wp:effectExtent l="0" t="0" r="635" b="1270"/>
                <wp:wrapNone/>
                <wp:docPr id="317" name="组合 3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1445" cy="1172210"/>
                          <a:chOff x="16992" y="0"/>
                          <a:chExt cx="2207" cy="1846"/>
                        </a:xfrm>
                      </wpg:grpSpPr>
                      <wps:wsp>
                        <wps:cNvPr id="318" name="Freeform 10"/>
                        <wps:cNvSpPr/>
                        <wps:spPr bwMode="auto">
                          <a:xfrm flipH="1">
                            <a:off x="17731" y="0"/>
                            <a:ext cx="1469" cy="1846"/>
                          </a:xfrm>
                          <a:custGeom>
                            <a:avLst/>
                            <a:gdLst>
                              <a:gd name="T0" fmla="*/ 0 w 1135"/>
                              <a:gd name="T1" fmla="*/ 0 h 1426"/>
                              <a:gd name="T2" fmla="*/ 1135 w 1135"/>
                              <a:gd name="T3" fmla="*/ 0 h 1426"/>
                              <a:gd name="T4" fmla="*/ 0 w 1135"/>
                              <a:gd name="T5" fmla="*/ 1426 h 1426"/>
                              <a:gd name="T6" fmla="*/ 0 w 1135"/>
                              <a:gd name="T7" fmla="*/ 0 h 14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35" h="1426">
                                <a:moveTo>
                                  <a:pt x="0" y="0"/>
                                </a:moveTo>
                                <a:lnTo>
                                  <a:pt x="1135" y="0"/>
                                </a:lnTo>
                                <a:lnTo>
                                  <a:pt x="0" y="14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A4D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19" name="Freeform 11"/>
                        <wps:cNvSpPr/>
                        <wps:spPr bwMode="auto">
                          <a:xfrm flipH="1">
                            <a:off x="17731" y="0"/>
                            <a:ext cx="742" cy="931"/>
                          </a:xfrm>
                          <a:custGeom>
                            <a:avLst/>
                            <a:gdLst>
                              <a:gd name="T0" fmla="*/ 573 w 573"/>
                              <a:gd name="T1" fmla="*/ 719 h 719"/>
                              <a:gd name="T2" fmla="*/ 0 w 573"/>
                              <a:gd name="T3" fmla="*/ 719 h 719"/>
                              <a:gd name="T4" fmla="*/ 573 w 573"/>
                              <a:gd name="T5" fmla="*/ 0 h 719"/>
                              <a:gd name="T6" fmla="*/ 573 w 573"/>
                              <a:gd name="T7" fmla="*/ 719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3" h="719">
                                <a:moveTo>
                                  <a:pt x="573" y="719"/>
                                </a:moveTo>
                                <a:lnTo>
                                  <a:pt x="0" y="719"/>
                                </a:lnTo>
                                <a:lnTo>
                                  <a:pt x="573" y="0"/>
                                </a:lnTo>
                                <a:lnTo>
                                  <a:pt x="573" y="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5673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20" name="Freeform 12"/>
                        <wps:cNvSpPr/>
                        <wps:spPr bwMode="auto">
                          <a:xfrm flipH="1">
                            <a:off x="16992" y="0"/>
                            <a:ext cx="739" cy="931"/>
                          </a:xfrm>
                          <a:custGeom>
                            <a:avLst/>
                            <a:gdLst>
                              <a:gd name="T0" fmla="*/ 0 w 571"/>
                              <a:gd name="T1" fmla="*/ 0 h 719"/>
                              <a:gd name="T2" fmla="*/ 571 w 571"/>
                              <a:gd name="T3" fmla="*/ 0 h 719"/>
                              <a:gd name="T4" fmla="*/ 0 w 571"/>
                              <a:gd name="T5" fmla="*/ 719 h 719"/>
                              <a:gd name="T6" fmla="*/ 0 w 571"/>
                              <a:gd name="T7" fmla="*/ 0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1" h="719">
                                <a:moveTo>
                                  <a:pt x="0" y="0"/>
                                </a:moveTo>
                                <a:lnTo>
                                  <a:pt x="571" y="0"/>
                                </a:lnTo>
                                <a:lnTo>
                                  <a:pt x="0" y="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739A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96pt;margin-top:-72pt;height:92.3pt;width:110.35pt;z-index:251672576;mso-width-relative:page;mso-height-relative:page;" coordorigin="16992,0" coordsize="2207,1846" o:gfxdata="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">
                <o:lock v:ext="edit" aspectratio="f"/>
                <v:shape id="Freeform 10" o:spid="_x0000_s1026" o:spt="100" style="position:absolute;left:17731;top:0;flip:x;height:1846;width:1469;" fillcolor="#2E3A4D" filled="t" stroked="f" coordsize="1135,1426" o:gfxdata="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EyjlWtwAAANwAAAAP&#10;AAAAAAAAAAEAIAAAACIAAABkcnMvZG93bnJldi54bWxQSwECFAAUAAAACACHTuJAMy8FnjsAAAA5&#10;AAAAEAAAAAAAAAABACAAAAAGAQAAZHJzL3NoYXBleG1sLnhtbFBLBQYAAAAABgAGAFsBAACwAwAA&#10;AAA=&#10;" path="m0,0l1135,0,0,1426,0,0xe">
                  <v:path o:connectlocs="0,0;1469,0;0,1846;0,0" o:connectangles="0,0,0,0"/>
                  <v:fill on="t" focussize="0,0"/>
                  <v:stroke on="f"/>
                  <v:imagedata o:title=""/>
                  <o:lock v:ext="edit" aspectratio="f"/>
                </v:shape>
                <v:shape id="Freeform 11" o:spid="_x0000_s1026" o:spt="100" style="position:absolute;left:17731;top:0;flip:x;height:931;width:742;" fillcolor="#465673" filled="t" stroked="f" coordsize="573,719" o:gfxdata="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hvBe3&#10;wAAAANwAAAAPAAAAAAAAAAEAIAAAACIAAABkcnMvZG93bnJldi54bWxQSwECFAAUAAAACACHTuJA&#10;My8FnjsAAAA5AAAAEAAAAAAAAAABACAAAAAPAQAAZHJzL3NoYXBleG1sLnhtbFBLBQYAAAAABgAG&#10;AFsBAAC5AwAAAAA=&#10;" path="m573,719l0,719,573,0,573,719xe">
                  <v:path o:connectlocs="742,931;0,931;742,0;742,931" o:connectangles="0,0,0,0"/>
                  <v:fill on="t" focussize="0,0"/>
                  <v:stroke on="f"/>
                  <v:imagedata o:title=""/>
                  <o:lock v:ext="edit" aspectratio="f"/>
                </v:shape>
                <v:shape id="Freeform 12" o:spid="_x0000_s1026" o:spt="100" style="position:absolute;left:16992;top:0;flip:x;height:931;width:739;" fillcolor="#5D739A" filled="t" stroked="f" coordsize="571,719" o:gfxdata="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YJrPeugAAANwA&#10;AAAPAAAAAAAAAAEAIAAAACIAAABkcnMvZG93bnJldi54bWxQSwECFAAUAAAACACHTuJAMy8FnjsA&#10;AAA5AAAAEAAAAAAAAAABACAAAAAJAQAAZHJzL3NoYXBleG1sLnhtbFBLBQYAAAAABgAGAFsBAACz&#10;AwAAAAA=&#10;" path="m0,0l571,0,0,719,0,0xe">
                  <v:path o:connectlocs="0,0;739,0;0,931;0,0" o:connectangles="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459569C9">
      <w: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-1036320</wp:posOffset>
                </wp:positionH>
                <wp:positionV relativeFrom="paragraph">
                  <wp:posOffset>-472440</wp:posOffset>
                </wp:positionV>
                <wp:extent cx="1276985" cy="1173480"/>
                <wp:effectExtent l="0" t="10160" r="18415" b="16510"/>
                <wp:wrapNone/>
                <wp:docPr id="18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6985" cy="1173480"/>
                          <a:chOff x="465" y="161"/>
                          <a:chExt cx="2011" cy="1848"/>
                        </a:xfrm>
                      </wpg:grpSpPr>
                      <wps:wsp>
                        <wps:cNvPr id="20" name=" 221"/>
                        <wps:cNvSpPr/>
                        <wps:spPr>
                          <a:xfrm rot="5400000">
                            <a:off x="465" y="276"/>
                            <a:ext cx="1620" cy="1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1403" h="647761">
                                <a:moveTo>
                                  <a:pt x="375702" y="0"/>
                                </a:moveTo>
                                <a:lnTo>
                                  <a:pt x="751403" y="647761"/>
                                </a:lnTo>
                                <a:lnTo>
                                  <a:pt x="745416" y="647761"/>
                                </a:lnTo>
                                <a:lnTo>
                                  <a:pt x="375702" y="432047"/>
                                </a:lnTo>
                                <a:lnTo>
                                  <a:pt x="5987" y="647761"/>
                                </a:lnTo>
                                <a:lnTo>
                                  <a:pt x="0" y="6477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24" name=" 221"/>
                        <wps:cNvSpPr/>
                        <wps:spPr>
                          <a:xfrm rot="5400000">
                            <a:off x="628" y="161"/>
                            <a:ext cx="1849" cy="18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1403" h="647761">
                                <a:moveTo>
                                  <a:pt x="375702" y="0"/>
                                </a:moveTo>
                                <a:lnTo>
                                  <a:pt x="751403" y="647761"/>
                                </a:lnTo>
                                <a:lnTo>
                                  <a:pt x="745416" y="647761"/>
                                </a:lnTo>
                                <a:lnTo>
                                  <a:pt x="375702" y="432047"/>
                                </a:lnTo>
                                <a:lnTo>
                                  <a:pt x="5987" y="647761"/>
                                </a:lnTo>
                                <a:lnTo>
                                  <a:pt x="0" y="6477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o:spt="203" style="position:absolute;left:0pt;margin-left:-81.6pt;margin-top:-37.2pt;height:92.4pt;width:100.55pt;z-index:251681792;mso-width-relative:page;mso-height-relative:page;" coordorigin="465,161" coordsize="2011,1848" o:gfxdata="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">
                <o:lock v:ext="edit" aspectratio="f"/>
                <v:shape id=" 221" o:spid="_x0000_s1026" o:spt="100" style="position:absolute;left:465;top:276;height:1620;width:1620;rotation:5898240f;v-text-anchor:middle;" fillcolor="#44546A [3215]" filled="t" stroked="f" coordsize="751403,647761" o:gfxdata="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eWMTm5AAAA2wAA&#10;AA8AAAAAAAAAAQAgAAAAIgAAAGRycy9kb3ducmV2LnhtbFBLAQIUABQAAAAIAIdO4kAzLwWeOwAA&#10;ADkAAAAQAAAAAAAAAAEAIAAAAAgBAABkcnMvc2hhcGV4bWwueG1sUEsFBgAAAAAGAAYAWwEAALID&#10;AAAAAA==&#10;" path="m375702,0l751403,647761,745416,647761,375702,432047,5987,647761,0,647761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 221" o:spid="_x0000_s1026" o:spt="100" style="position:absolute;left:628;top:161;height:1849;width:1849;rotation:5898240f;v-text-anchor:middle;" filled="f" stroked="t" coordsize="751403,647761" o:gfxdata="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sPECrsAAADb&#10;AAAADwAAAAAAAAABACAAAAAiAAAAZHJzL2Rvd25yZXYueG1sUEsBAhQAFAAAAAgAh07iQDMvBZ47&#10;AAAAOQAAABAAAAAAAAAAAQAgAAAACgEAAGRycy9zaGFwZXhtbC54bWxQSwUGAAAAAAYABgBbAQAA&#10;tAMAAAAA&#10;" path="m375702,0l751403,647761,745416,647761,375702,432047,5987,647761,0,647761xe">
                  <v:fill on="f" focussize="0,0"/>
                  <v:stroke weight="1pt" color="#44546A [3215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-914400</wp:posOffset>
                </wp:positionV>
                <wp:extent cx="1401445" cy="1172210"/>
                <wp:effectExtent l="0" t="0" r="8255" b="889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1445" cy="1172210"/>
                          <a:chOff x="16992" y="0"/>
                          <a:chExt cx="2207" cy="1846"/>
                        </a:xfrm>
                      </wpg:grpSpPr>
                      <wps:wsp>
                        <wps:cNvPr id="29" name="Freeform 10"/>
                        <wps:cNvSpPr/>
                        <wps:spPr bwMode="auto">
                          <a:xfrm flipH="1">
                            <a:off x="17731" y="0"/>
                            <a:ext cx="1469" cy="1846"/>
                          </a:xfrm>
                          <a:custGeom>
                            <a:avLst/>
                            <a:gdLst>
                              <a:gd name="T0" fmla="*/ 0 w 1135"/>
                              <a:gd name="T1" fmla="*/ 0 h 1426"/>
                              <a:gd name="T2" fmla="*/ 1135 w 1135"/>
                              <a:gd name="T3" fmla="*/ 0 h 1426"/>
                              <a:gd name="T4" fmla="*/ 0 w 1135"/>
                              <a:gd name="T5" fmla="*/ 1426 h 1426"/>
                              <a:gd name="T6" fmla="*/ 0 w 1135"/>
                              <a:gd name="T7" fmla="*/ 0 h 14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35" h="1426">
                                <a:moveTo>
                                  <a:pt x="0" y="0"/>
                                </a:moveTo>
                                <a:lnTo>
                                  <a:pt x="1135" y="0"/>
                                </a:lnTo>
                                <a:lnTo>
                                  <a:pt x="0" y="14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A4D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0" name="Freeform 11"/>
                        <wps:cNvSpPr/>
                        <wps:spPr bwMode="auto">
                          <a:xfrm flipH="1">
                            <a:off x="17731" y="0"/>
                            <a:ext cx="742" cy="931"/>
                          </a:xfrm>
                          <a:custGeom>
                            <a:avLst/>
                            <a:gdLst>
                              <a:gd name="T0" fmla="*/ 573 w 573"/>
                              <a:gd name="T1" fmla="*/ 719 h 719"/>
                              <a:gd name="T2" fmla="*/ 0 w 573"/>
                              <a:gd name="T3" fmla="*/ 719 h 719"/>
                              <a:gd name="T4" fmla="*/ 573 w 573"/>
                              <a:gd name="T5" fmla="*/ 0 h 719"/>
                              <a:gd name="T6" fmla="*/ 573 w 573"/>
                              <a:gd name="T7" fmla="*/ 719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3" h="719">
                                <a:moveTo>
                                  <a:pt x="573" y="719"/>
                                </a:moveTo>
                                <a:lnTo>
                                  <a:pt x="0" y="719"/>
                                </a:lnTo>
                                <a:lnTo>
                                  <a:pt x="573" y="0"/>
                                </a:lnTo>
                                <a:lnTo>
                                  <a:pt x="573" y="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5673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1" name="Freeform 12"/>
                        <wps:cNvSpPr/>
                        <wps:spPr bwMode="auto">
                          <a:xfrm flipH="1">
                            <a:off x="16992" y="0"/>
                            <a:ext cx="739" cy="931"/>
                          </a:xfrm>
                          <a:custGeom>
                            <a:avLst/>
                            <a:gdLst>
                              <a:gd name="T0" fmla="*/ 0 w 571"/>
                              <a:gd name="T1" fmla="*/ 0 h 719"/>
                              <a:gd name="T2" fmla="*/ 571 w 571"/>
                              <a:gd name="T3" fmla="*/ 0 h 719"/>
                              <a:gd name="T4" fmla="*/ 0 w 571"/>
                              <a:gd name="T5" fmla="*/ 719 h 719"/>
                              <a:gd name="T6" fmla="*/ 0 w 571"/>
                              <a:gd name="T7" fmla="*/ 0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1" h="719">
                                <a:moveTo>
                                  <a:pt x="0" y="0"/>
                                </a:moveTo>
                                <a:lnTo>
                                  <a:pt x="571" y="0"/>
                                </a:lnTo>
                                <a:lnTo>
                                  <a:pt x="0" y="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739A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96pt;margin-top:-72pt;height:92.3pt;width:110.35pt;z-index:251680768;mso-width-relative:page;mso-height-relative:page;" coordorigin="16992,0" coordsize="2207,1846" o:gfxdata="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">
                <o:lock v:ext="edit" aspectratio="f"/>
                <v:shape id="Freeform 10" o:spid="_x0000_s1026" o:spt="100" style="position:absolute;left:17731;top:0;flip:x;height:1846;width:1469;" fillcolor="#2E3A4D" filled="t" stroked="f" coordsize="1135,1426" o:gfxdata="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Rs72LsAAADb&#10;AAAADwAAAAAAAAABACAAAAAiAAAAZHJzL2Rvd25yZXYueG1sUEsBAhQAFAAAAAgAh07iQDMvBZ47&#10;AAAAOQAAABAAAAAAAAAAAQAgAAAACgEAAGRycy9zaGFwZXhtbC54bWxQSwUGAAAAAAYABgBbAQAA&#10;tAMAAAAA&#10;" path="m0,0l1135,0,0,1426,0,0xe">
                  <v:path o:connectlocs="0,0;1469,0;0,1846;0,0" o:connectangles="0,0,0,0"/>
                  <v:fill on="t" focussize="0,0"/>
                  <v:stroke on="f"/>
                  <v:imagedata o:title=""/>
                  <o:lock v:ext="edit" aspectratio="f"/>
                </v:shape>
                <v:shape id="Freeform 11" o:spid="_x0000_s1026" o:spt="100" style="position:absolute;left:17731;top:0;flip:x;height:931;width:742;" fillcolor="#465673" filled="t" stroked="f" coordsize="573,719" o:gfxdata="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ppkebsAAADb&#10;AAAADwAAAAAAAAABACAAAAAiAAAAZHJzL2Rvd25yZXYueG1sUEsBAhQAFAAAAAgAh07iQDMvBZ47&#10;AAAAOQAAABAAAAAAAAAAAQAgAAAACgEAAGRycy9zaGFwZXhtbC54bWxQSwUGAAAAAAYABgBbAQAA&#10;tAMAAAAA&#10;" path="m573,719l0,719,573,0,573,719xe">
                  <v:path o:connectlocs="742,931;0,931;742,0;742,931" o:connectangles="0,0,0,0"/>
                  <v:fill on="t" focussize="0,0"/>
                  <v:stroke on="f"/>
                  <v:imagedata o:title=""/>
                  <o:lock v:ext="edit" aspectratio="f"/>
                </v:shape>
                <v:shape id="Freeform 12" o:spid="_x0000_s1026" o:spt="100" style="position:absolute;left:16992;top:0;flip:x;height:931;width:739;" fillcolor="#5D739A" filled="t" stroked="f" coordsize="571,719" o:gfxdata="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u9Sky8AAAA&#10;2wAAAA8AAAAAAAAAAQAgAAAAIgAAAGRycy9kb3ducmV2LnhtbFBLAQIUABQAAAAIAIdO4kAzLwWe&#10;OwAAADkAAAAQAAAAAAAAAAEAIAAAAAsBAABkcnMvc2hhcGV4bWwueG1sUEsFBgAAAAAGAAYAWwEA&#10;ALUDAAAAAA==&#10;" path="m0,0l571,0,0,719,0,0xe">
                  <v:path o:connectlocs="0,0;739,0;0,931;0,0" o:connectangles="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2B9E31A7"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-285115</wp:posOffset>
                </wp:positionH>
                <wp:positionV relativeFrom="paragraph">
                  <wp:posOffset>36830</wp:posOffset>
                </wp:positionV>
                <wp:extent cx="5810250" cy="8432800"/>
                <wp:effectExtent l="4445" t="4445" r="14605" b="20955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57885" y="1365250"/>
                          <a:ext cx="5810250" cy="84328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9C747F">
                            <w:pPr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92" w:firstLineChars="175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00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 xml:space="preserve">6 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供应商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入库信息填报，公司经营类别类型如何选择？</w:t>
                            </w:r>
                          </w:p>
                          <w:p w14:paraId="62B67C93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20" w:firstLineChars="150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答：依据企业营业执照经营范围进行勾选；平台无匹配选项时，可选择相近类别。</w:t>
                            </w:r>
                          </w:p>
                          <w:p w14:paraId="046B68DE">
                            <w:pPr>
                              <w:keepNext w:val="0"/>
                              <w:keepLines w:val="0"/>
                              <w:pageBreakBefore w:val="0"/>
                              <w:numPr>
                                <w:ilvl w:val="0"/>
                                <w:numId w:val="0"/>
                              </w:numPr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92" w:firstLineChars="175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00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7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 xml:space="preserve"> CA锁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如何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办理？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在其他平台办理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的CA锁可以使用吗？CA锁遗失、损坏、过期、解锁、补办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如何处理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？</w:t>
                            </w:r>
                          </w:p>
                          <w:p w14:paraId="21A7EEFF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20" w:firstLineChars="150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答：登录平台官网首页（https://www.hascfjty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l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.com），点击右侧工具栏中的“CA办理”。平台兼容 3 种 CA：新点标证通、CFCA、国信 / 数科 CA，供应商可按需办理；其中标证通为手机 APP，操作更加便捷。CA 锁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办理、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遗失、损坏、过期、解锁、补办等售后问题，请直接联系对应 CA 机构：</w:t>
                            </w:r>
                          </w:p>
                          <w:p w14:paraId="768555A1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22" w:firstLineChars="150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 xml:space="preserve">新点标证通： 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0512-58188013</w:t>
                            </w:r>
                          </w:p>
                          <w:p w14:paraId="4B2E9894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20" w:firstLineChars="150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CFCA服务热线：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18994570775</w:t>
                            </w:r>
                          </w:p>
                          <w:p w14:paraId="620521C9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20" w:firstLineChars="150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国信数科CA服务热线：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400-025-1010</w:t>
                            </w:r>
                          </w:p>
                          <w:p w14:paraId="7BA4A182">
                            <w:r>
                              <w:drawing>
                                <wp:inline distT="0" distB="0" distL="114300" distR="114300">
                                  <wp:extent cx="4819015" cy="1898015"/>
                                  <wp:effectExtent l="0" t="0" r="635" b="6985"/>
                                  <wp:docPr id="49" name="图片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9" name="图片 7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19015" cy="18980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drawing>
                                <wp:inline distT="0" distB="0" distL="114300" distR="114300">
                                  <wp:extent cx="4812665" cy="2585085"/>
                                  <wp:effectExtent l="0" t="0" r="6985" b="5715"/>
                                  <wp:docPr id="50" name="图片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0" name="图片 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812665" cy="25850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2.45pt;margin-top:2.9pt;height:664pt;width:457.5pt;z-index:251683840;mso-width-relative:page;mso-height-relative:page;" filled="f" stroked="t" coordsize="21600,21600" o:gfxdata="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Dgpj/31wAAAAoB&#10;AAAPAAAAAAAAAAEAIAAAACIAAABkcnMvZG93bnJldi54bWxQSwECFAAUAAAACACHTuJA3zcMFlUC&#10;AACUBAAADgAAAAAAAAABACAAAAAmAQAAZHJzL2Uyb0RvYy54bWxQSwUGAAAAAAYABgBZAQAA7QUA&#10;AAAA&#10;">
                <v:fill on="f" focussize="0,0"/>
                <v:stroke color="#000000 [3213]" joinstyle="round"/>
                <v:imagedata o:title=""/>
                <o:lock v:ext="edit" aspectratio="f"/>
                <v:textbox>
                  <w:txbxContent>
                    <w:p w14:paraId="089C747F">
                      <w:pPr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92" w:firstLineChars="175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00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 xml:space="preserve">6 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供应商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入库信息填报，公司经营类别类型如何选择？</w:t>
                      </w:r>
                    </w:p>
                    <w:p w14:paraId="62B67C93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20" w:firstLineChars="150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答：依据企业营业执照经营范围进行勾选；平台无匹配选项时，可选择相近类别。</w:t>
                      </w:r>
                    </w:p>
                    <w:p w14:paraId="046B68DE">
                      <w:pPr>
                        <w:keepNext w:val="0"/>
                        <w:keepLines w:val="0"/>
                        <w:pageBreakBefore w:val="0"/>
                        <w:numPr>
                          <w:ilvl w:val="0"/>
                          <w:numId w:val="0"/>
                        </w:numPr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92" w:firstLineChars="175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00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7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 xml:space="preserve"> CA锁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如何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办理？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在其他平台办理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的CA锁可以使用吗？CA锁遗失、损坏、过期、解锁、补办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如何处理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？</w:t>
                      </w:r>
                    </w:p>
                    <w:p w14:paraId="21A7EEFF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20" w:firstLineChars="150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答：登录平台官网首页（https://www.hascfjty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l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.com），点击右侧工具栏中的“CA办理”。平台兼容 3 种 CA：新点标证通、CFCA、国信 / 数科 CA，供应商可按需办理；其中标证通为手机 APP，操作更加便捷。CA 锁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办理、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遗失、损坏、过期、解锁、补办等售后问题，请直接联系对应 CA 机构：</w:t>
                      </w:r>
                    </w:p>
                    <w:p w14:paraId="768555A1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22" w:firstLineChars="150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0000FF"/>
                          <w:sz w:val="28"/>
                          <w:szCs w:val="28"/>
                          <w:lang w:val="en-US" w:eastAsia="zh-CN"/>
                        </w:rPr>
                        <w:t xml:space="preserve">新点标证通： 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0000FF"/>
                          <w:sz w:val="28"/>
                          <w:szCs w:val="28"/>
                          <w:lang w:val="en-US" w:eastAsia="zh-CN"/>
                        </w:rPr>
                        <w:t>0512-58188013</w:t>
                      </w:r>
                    </w:p>
                    <w:p w14:paraId="4B2E9894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20" w:firstLineChars="150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CFCA服务热线：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18994570775</w:t>
                      </w:r>
                    </w:p>
                    <w:p w14:paraId="620521C9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20" w:firstLineChars="150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国信数科CA服务热线：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400-025-1010</w:t>
                      </w:r>
                    </w:p>
                    <w:p w14:paraId="7BA4A182">
                      <w:r>
                        <w:drawing>
                          <wp:inline distT="0" distB="0" distL="114300" distR="114300">
                            <wp:extent cx="4819015" cy="1898015"/>
                            <wp:effectExtent l="0" t="0" r="635" b="6985"/>
                            <wp:docPr id="49" name="图片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9" name="图片 7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19015" cy="18980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drawing>
                          <wp:inline distT="0" distB="0" distL="114300" distR="114300">
                            <wp:extent cx="4812665" cy="2585085"/>
                            <wp:effectExtent l="0" t="0" r="6985" b="5715"/>
                            <wp:docPr id="50" name="图片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0" name="图片 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812665" cy="25850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3AB1391"/>
    <w:p w14:paraId="53B7FD15"/>
    <w:p w14:paraId="2FA6CDB5"/>
    <w:p w14:paraId="5484FC22"/>
    <w:p w14:paraId="7AD8D09B"/>
    <w:p w14:paraId="59B8F41E"/>
    <w:p w14:paraId="4B3BE8AE"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-486410</wp:posOffset>
                </wp:positionH>
                <wp:positionV relativeFrom="paragraph">
                  <wp:posOffset>-1550670</wp:posOffset>
                </wp:positionV>
                <wp:extent cx="6245225" cy="8802370"/>
                <wp:effectExtent l="13970" t="13970" r="27305" b="22860"/>
                <wp:wrapNone/>
                <wp:docPr id="4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5225" cy="880237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44546A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C826D2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-38.3pt;margin-top:-122.1pt;height:693.1pt;width:491.75pt;z-index:251659264;mso-width-relative:page;mso-height-relative:page;" filled="f" stroked="t" coordsize="21600,21600" o:gfxdata="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NciQ7dwAAAANAQAADwAAAAAAAAABACAAAAAiAAAAZHJzL2Rvd25yZXYueG1sUEsBAhQAFAAAAAgA&#10;h07iQIrLHPZaAgAAlAQAAA4AAAAAAAAAAQAgAAAAKwEAAGRycy9lMm9Eb2MueG1sUEsFBgAAAAAG&#10;AAYAWQEAAPcFAAAAAA==&#10;">
                <v:fill on="f" focussize="0,0"/>
                <v:stroke weight="2.25pt" color="#44546A [3204]" joinstyle="round"/>
                <v:imagedata o:title=""/>
                <o:lock v:ext="edit" aspectratio="f"/>
                <v:textbox style="layout-flow:vertical-ideographic;">
                  <w:txbxContent>
                    <w:p w14:paraId="64C826D2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DFF8599"/>
    <w:p w14:paraId="6B4804A6"/>
    <w:p w14:paraId="52F9DCC2"/>
    <w:p w14:paraId="18998CD3"/>
    <w:p w14:paraId="3116FBC0"/>
    <w:p w14:paraId="6268CA78"/>
    <w:p w14:paraId="0A7F5547"/>
    <w:p w14:paraId="3A642923"/>
    <w:p w14:paraId="7F61F22A"/>
    <w:p w14:paraId="2235C507"/>
    <w:p w14:paraId="27A1AB1E"/>
    <w:p w14:paraId="4CF76CB6"/>
    <w:p w14:paraId="01AAC987"/>
    <w:p w14:paraId="386453AC"/>
    <w:p w14:paraId="151D8D00"/>
    <w:p w14:paraId="7EE11316"/>
    <w:p w14:paraId="3110E68E"/>
    <w:p w14:paraId="6F30A550"/>
    <w:p w14:paraId="3AE107F2"/>
    <w:p w14:paraId="4F48AF08"/>
    <w:p w14:paraId="630ABB3E"/>
    <w:p w14:paraId="725A2189"/>
    <w:p w14:paraId="573D4602"/>
    <w:p w14:paraId="4426FEFE"/>
    <w:p w14:paraId="5A30AFED"/>
    <w:p w14:paraId="6DB81444"/>
    <w:p w14:paraId="586E94E3"/>
    <w:p w14:paraId="7372F329"/>
    <w:p w14:paraId="79CD3697"/>
    <w:p w14:paraId="3E6230CB"/>
    <w:p w14:paraId="1210575C"/>
    <w:p w14:paraId="78DE9B4D"/>
    <w:p w14:paraId="68097E47"/>
    <w:p w14:paraId="5829B000"/>
    <w:p w14:paraId="1944C839">
      <w:r>
        <mc:AlternateContent>
          <mc:Choice Requires="wpg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-1127760</wp:posOffset>
                </wp:positionH>
                <wp:positionV relativeFrom="paragraph">
                  <wp:posOffset>92710</wp:posOffset>
                </wp:positionV>
                <wp:extent cx="1401445" cy="1172210"/>
                <wp:effectExtent l="0" t="0" r="8255" b="8890"/>
                <wp:wrapNone/>
                <wp:docPr id="62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1445" cy="1172210"/>
                          <a:chOff x="0" y="8954"/>
                          <a:chExt cx="2207" cy="1846"/>
                        </a:xfrm>
                      </wpg:grpSpPr>
                      <wps:wsp>
                        <wps:cNvPr id="63" name="Freeform 10"/>
                        <wps:cNvSpPr/>
                        <wps:spPr bwMode="auto">
                          <a:xfrm rot="10800000" flipH="1">
                            <a:off x="0" y="8954"/>
                            <a:ext cx="1469" cy="1846"/>
                          </a:xfrm>
                          <a:custGeom>
                            <a:avLst/>
                            <a:gdLst>
                              <a:gd name="T0" fmla="*/ 0 w 1135"/>
                              <a:gd name="T1" fmla="*/ 0 h 1426"/>
                              <a:gd name="T2" fmla="*/ 1135 w 1135"/>
                              <a:gd name="T3" fmla="*/ 0 h 1426"/>
                              <a:gd name="T4" fmla="*/ 0 w 1135"/>
                              <a:gd name="T5" fmla="*/ 1426 h 1426"/>
                              <a:gd name="T6" fmla="*/ 0 w 1135"/>
                              <a:gd name="T7" fmla="*/ 0 h 14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35" h="1426">
                                <a:moveTo>
                                  <a:pt x="0" y="0"/>
                                </a:moveTo>
                                <a:lnTo>
                                  <a:pt x="1135" y="0"/>
                                </a:lnTo>
                                <a:lnTo>
                                  <a:pt x="0" y="14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A4D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64" name="Freeform 11"/>
                        <wps:cNvSpPr/>
                        <wps:spPr bwMode="auto">
                          <a:xfrm rot="10800000" flipH="1">
                            <a:off x="727" y="9869"/>
                            <a:ext cx="742" cy="931"/>
                          </a:xfrm>
                          <a:custGeom>
                            <a:avLst/>
                            <a:gdLst>
                              <a:gd name="T0" fmla="*/ 573 w 573"/>
                              <a:gd name="T1" fmla="*/ 719 h 719"/>
                              <a:gd name="T2" fmla="*/ 0 w 573"/>
                              <a:gd name="T3" fmla="*/ 719 h 719"/>
                              <a:gd name="T4" fmla="*/ 573 w 573"/>
                              <a:gd name="T5" fmla="*/ 0 h 719"/>
                              <a:gd name="T6" fmla="*/ 573 w 573"/>
                              <a:gd name="T7" fmla="*/ 719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3" h="719">
                                <a:moveTo>
                                  <a:pt x="573" y="719"/>
                                </a:moveTo>
                                <a:lnTo>
                                  <a:pt x="0" y="719"/>
                                </a:lnTo>
                                <a:lnTo>
                                  <a:pt x="573" y="0"/>
                                </a:lnTo>
                                <a:lnTo>
                                  <a:pt x="573" y="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5673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65" name="Freeform 12"/>
                        <wps:cNvSpPr/>
                        <wps:spPr bwMode="auto">
                          <a:xfrm rot="10800000" flipH="1">
                            <a:off x="1469" y="9869"/>
                            <a:ext cx="739" cy="931"/>
                          </a:xfrm>
                          <a:custGeom>
                            <a:avLst/>
                            <a:gdLst>
                              <a:gd name="T0" fmla="*/ 0 w 571"/>
                              <a:gd name="T1" fmla="*/ 0 h 719"/>
                              <a:gd name="T2" fmla="*/ 571 w 571"/>
                              <a:gd name="T3" fmla="*/ 0 h 719"/>
                              <a:gd name="T4" fmla="*/ 0 w 571"/>
                              <a:gd name="T5" fmla="*/ 719 h 719"/>
                              <a:gd name="T6" fmla="*/ 0 w 571"/>
                              <a:gd name="T7" fmla="*/ 0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1" h="719">
                                <a:moveTo>
                                  <a:pt x="0" y="0"/>
                                </a:moveTo>
                                <a:lnTo>
                                  <a:pt x="571" y="0"/>
                                </a:lnTo>
                                <a:lnTo>
                                  <a:pt x="0" y="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739A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o:spt="203" style="position:absolute;left:0pt;margin-left:-88.8pt;margin-top:7.3pt;height:92.3pt;width:110.35pt;z-index:251688960;mso-width-relative:page;mso-height-relative:page;" coordorigin="0,8954" coordsize="2207,1846" o:gfxdata="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">
                <o:lock v:ext="edit" aspectratio="f"/>
                <v:shape id="Freeform 10" o:spid="_x0000_s1026" o:spt="100" style="position:absolute;left:0;top:8954;flip:x;height:1846;width:1469;rotation:11796480f;" fillcolor="#2E3A4D" filled="t" stroked="f" coordsize="1135,1426" o:gfxdata="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/kvpevQAA&#10;ANsAAAAPAAAAAAAAAAEAIAAAACIAAABkcnMvZG93bnJldi54bWxQSwECFAAUAAAACACHTuJAMy8F&#10;njsAAAA5AAAAEAAAAAAAAAABACAAAAAMAQAAZHJzL3NoYXBleG1sLnhtbFBLBQYAAAAABgAGAFsB&#10;AAC2AwAAAAA=&#10;" path="m0,0l1135,0,0,1426,0,0xe">
                  <v:path o:connectlocs="0,0;1469,0;0,1846;0,0" o:connectangles="0,0,0,0"/>
                  <v:fill on="t" focussize="0,0"/>
                  <v:stroke on="f"/>
                  <v:imagedata o:title=""/>
                  <o:lock v:ext="edit" aspectratio="f"/>
                </v:shape>
                <v:shape id="Freeform 11" o:spid="_x0000_s1026" o:spt="100" style="position:absolute;left:727;top:9869;flip:x;height:931;width:742;rotation:11796480f;" fillcolor="#465673" filled="t" stroked="f" coordsize="573,719" o:gfxdata="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pB1pG8AAAA&#10;2wAAAA8AAAAAAAAAAQAgAAAAIgAAAGRycy9kb3ducmV2LnhtbFBLAQIUABQAAAAIAIdO4kAzLwWe&#10;OwAAADkAAAAQAAAAAAAAAAEAIAAAAAsBAABkcnMvc2hhcGV4bWwueG1sUEsFBgAAAAAGAAYAWwEA&#10;ALUDAAAAAA==&#10;" path="m573,719l0,719,573,0,573,719xe">
                  <v:path o:connectlocs="742,931;0,931;742,0;742,931" o:connectangles="0,0,0,0"/>
                  <v:fill on="t" focussize="0,0"/>
                  <v:stroke on="f"/>
                  <v:imagedata o:title=""/>
                  <o:lock v:ext="edit" aspectratio="f"/>
                </v:shape>
                <v:shape id="Freeform 12" o:spid="_x0000_s1026" o:spt="100" style="position:absolute;left:1469;top:9869;flip:x;height:931;width:739;rotation:11796480f;" fillcolor="#5D739A" filled="t" stroked="f" coordsize="571,719" o:gfxdata="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CIoAm8AAAA&#10;2wAAAA8AAAAAAAAAAQAgAAAAIgAAAGRycy9kb3ducmV2LnhtbFBLAQIUABQAAAAIAIdO4kAzLwWe&#10;OwAAADkAAAAQAAAAAAAAAAEAIAAAAAsBAABkcnMvc2hhcGV4bWwueG1sUEsFBgAAAAAGAAYAWwEA&#10;ALUDAAAAAA==&#10;" path="m0,0l571,0,0,719,0,0xe">
                  <v:path o:connectlocs="0,0;739,0;0,931;0,0" o:connectangles="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6D3C2FC2">
      <w:r>
        <mc:AlternateContent>
          <mc:Choice Requires="wpg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-1036320</wp:posOffset>
                </wp:positionH>
                <wp:positionV relativeFrom="paragraph">
                  <wp:posOffset>-472440</wp:posOffset>
                </wp:positionV>
                <wp:extent cx="1276985" cy="1173480"/>
                <wp:effectExtent l="0" t="10160" r="18415" b="16510"/>
                <wp:wrapNone/>
                <wp:docPr id="67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6985" cy="1173480"/>
                          <a:chOff x="465" y="161"/>
                          <a:chExt cx="2011" cy="1848"/>
                        </a:xfrm>
                      </wpg:grpSpPr>
                      <wps:wsp>
                        <wps:cNvPr id="68" name=" 221"/>
                        <wps:cNvSpPr/>
                        <wps:spPr>
                          <a:xfrm rot="5400000">
                            <a:off x="465" y="276"/>
                            <a:ext cx="1620" cy="1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1403" h="647761">
                                <a:moveTo>
                                  <a:pt x="375702" y="0"/>
                                </a:moveTo>
                                <a:lnTo>
                                  <a:pt x="751403" y="647761"/>
                                </a:lnTo>
                                <a:lnTo>
                                  <a:pt x="745416" y="647761"/>
                                </a:lnTo>
                                <a:lnTo>
                                  <a:pt x="375702" y="432047"/>
                                </a:lnTo>
                                <a:lnTo>
                                  <a:pt x="5987" y="647761"/>
                                </a:lnTo>
                                <a:lnTo>
                                  <a:pt x="0" y="6477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69" name=" 221"/>
                        <wps:cNvSpPr/>
                        <wps:spPr>
                          <a:xfrm rot="5400000">
                            <a:off x="628" y="161"/>
                            <a:ext cx="1849" cy="18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1403" h="647761">
                                <a:moveTo>
                                  <a:pt x="375702" y="0"/>
                                </a:moveTo>
                                <a:lnTo>
                                  <a:pt x="751403" y="647761"/>
                                </a:lnTo>
                                <a:lnTo>
                                  <a:pt x="745416" y="647761"/>
                                </a:lnTo>
                                <a:lnTo>
                                  <a:pt x="375702" y="432047"/>
                                </a:lnTo>
                                <a:lnTo>
                                  <a:pt x="5987" y="647761"/>
                                </a:lnTo>
                                <a:lnTo>
                                  <a:pt x="0" y="6477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o:spt="203" style="position:absolute;left:0pt;margin-left:-81.6pt;margin-top:-37.2pt;height:92.4pt;width:100.55pt;z-index:251689984;mso-width-relative:page;mso-height-relative:page;" coordorigin="465,161" coordsize="2011,1848" o:gfxdata="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">
                <o:lock v:ext="edit" aspectratio="f"/>
                <v:shape id=" 221" o:spid="_x0000_s1026" o:spt="100" style="position:absolute;left:465;top:276;height:1620;width:1620;rotation:5898240f;v-text-anchor:middle;" fillcolor="#44546A [3215]" filled="t" stroked="f" coordsize="751403,647761" o:gfxdata="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+KhP+5AAAA2wAA&#10;AA8AAAAAAAAAAQAgAAAAIgAAAGRycy9kb3ducmV2LnhtbFBLAQIUABQAAAAIAIdO4kAzLwWeOwAA&#10;ADkAAAAQAAAAAAAAAAEAIAAAAAgBAABkcnMvc2hhcGV4bWwueG1sUEsFBgAAAAAGAAYAWwEAALID&#10;AAAAAA==&#10;" path="m375702,0l751403,647761,745416,647761,375702,432047,5987,647761,0,647761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 221" o:spid="_x0000_s1026" o:spt="100" style="position:absolute;left:628;top:161;height:1849;width:1849;rotation:5898240f;v-text-anchor:middle;" filled="f" stroked="t" coordsize="751403,647761" o:gfxdata="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qo0lS8AAAA&#10;2wAAAA8AAAAAAAAAAQAgAAAAIgAAAGRycy9kb3ducmV2LnhtbFBLAQIUABQAAAAIAIdO4kAzLwWe&#10;OwAAADkAAAAQAAAAAAAAAAEAIAAAAAsBAABkcnMvc2hhcGV4bWwueG1sUEsFBgAAAAAGAAYAWwEA&#10;ALUDAAAAAA==&#10;" path="m375702,0l751403,647761,745416,647761,375702,432047,5987,647761,0,647761xe">
                  <v:fill on="f" focussize="0,0"/>
                  <v:stroke weight="1pt" color="#44546A [3215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-486410</wp:posOffset>
                </wp:positionH>
                <wp:positionV relativeFrom="paragraph">
                  <wp:posOffset>34290</wp:posOffset>
                </wp:positionV>
                <wp:extent cx="6245225" cy="8802370"/>
                <wp:effectExtent l="13970" t="13970" r="27305" b="22860"/>
                <wp:wrapNone/>
                <wp:docPr id="66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5225" cy="880237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44546A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FD23A0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-38.3pt;margin-top:2.7pt;height:693.1pt;width:491.75pt;z-index:251662336;mso-width-relative:page;mso-height-relative:page;" filled="f" stroked="t" coordsize="21600,21600" o:gfxdata="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Z&#10;+qWK2gAAAAoBAAAPAAAAAAAAAAEAIAAAACIAAABkcnMvZG93bnJldi54bWxQSwECFAAUAAAACACH&#10;TuJAaWd/XFsCAACUBAAADgAAAAAAAAABACAAAAApAQAAZHJzL2Uyb0RvYy54bWxQSwUGAAAAAAYA&#10;BgBZAQAA9gUAAAAA&#10;">
                <v:fill on="f" focussize="0,0"/>
                <v:stroke weight="2.25pt" color="#44546A [3204]" joinstyle="round"/>
                <v:imagedata o:title=""/>
                <o:lock v:ext="edit" aspectratio="f"/>
                <v:textbox style="layout-flow:vertical-ideographic;">
                  <w:txbxContent>
                    <w:p w14:paraId="08FD23A0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22A3444"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-307975</wp:posOffset>
                </wp:positionH>
                <wp:positionV relativeFrom="paragraph">
                  <wp:posOffset>1270</wp:posOffset>
                </wp:positionV>
                <wp:extent cx="5867400" cy="8276590"/>
                <wp:effectExtent l="4445" t="5080" r="14605" b="508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35025" y="1604010"/>
                          <a:ext cx="5867400" cy="8276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E2054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autoSpaceDE w:val="0"/>
                              <w:autoSpaceDN/>
                              <w:spacing w:before="0" w:beforeAutospacing="0" w:after="0" w:afterAutospacing="0" w:line="480" w:lineRule="exact"/>
                              <w:ind w:right="0" w:firstLine="422" w:firstLineChars="20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二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、供应商采购活动类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：</w:t>
                            </w:r>
                          </w:p>
                          <w:p w14:paraId="259F569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autoSpaceDE w:val="0"/>
                              <w:autoSpaceDN/>
                              <w:spacing w:before="0" w:beforeAutospacing="0" w:after="0" w:afterAutospacing="0" w:line="480" w:lineRule="exact"/>
                              <w:ind w:right="0" w:firstLine="562" w:firstLineChars="20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001 供应商响应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投标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流程是什么？</w:t>
                            </w:r>
                          </w:p>
                          <w:p w14:paraId="3CBA03CE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20" w:firstLineChars="150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答：完成账号注册、入库审核之后，登录平台系统，检索对应项目标段，点击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“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参加项目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”，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后续按工作环节，依次完成响应登记、下载采购文件、文件澄清、参与报价等操作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，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即可完成投标响应。</w:t>
                            </w:r>
                          </w:p>
                          <w:p w14:paraId="3663F404">
                            <w:r>
                              <w:drawing>
                                <wp:inline distT="0" distB="0" distL="114300" distR="114300">
                                  <wp:extent cx="2545080" cy="1828165"/>
                                  <wp:effectExtent l="0" t="0" r="7620" b="635"/>
                                  <wp:docPr id="118" name="图片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8" name="图片 9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5080" cy="18281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drawing>
                                <wp:inline distT="0" distB="0" distL="114300" distR="114300">
                                  <wp:extent cx="3013710" cy="1797685"/>
                                  <wp:effectExtent l="0" t="0" r="15240" b="12065"/>
                                  <wp:docPr id="119" name="图片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9" name="图片 1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13710" cy="17976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E8447BA"/>
                          <w:p w14:paraId="246C6628">
                            <w:r>
                              <w:drawing>
                                <wp:inline distT="0" distB="0" distL="114300" distR="114300">
                                  <wp:extent cx="5671185" cy="2446020"/>
                                  <wp:effectExtent l="0" t="0" r="5715" b="11430"/>
                                  <wp:docPr id="120" name="图片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0" name="图片 1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671185" cy="24460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CAC6F25"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 w14:paraId="5F501F4E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4.25pt;margin-top:0.1pt;height:651.7pt;width:462pt;z-index:251684864;mso-width-relative:page;mso-height-relative:page;" fillcolor="#FFFFFF [3201]" filled="t" stroked="t" coordsize="21600,21600" o:gfxdata="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GtokV7VAAAACQEAAA8AAAAAAAAAAQAgAAAAIgAAAGRycy9kb3ducmV2LnhtbFBLAQIUABQA&#10;AAAIAIdO4kAf4+yUZQIAAMUEAAAOAAAAAAAAAAEAIAAAACQBAABkcnMvZTJvRG9jLnhtbFBLBQYA&#10;AAAABgAGAFkBAAD7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39E20543">
                      <w:pPr>
                        <w:keepNext w:val="0"/>
                        <w:keepLines w:val="0"/>
                        <w:widowControl/>
                        <w:suppressLineNumbers w:val="0"/>
                        <w:autoSpaceDE w:val="0"/>
                        <w:autoSpaceDN/>
                        <w:spacing w:before="0" w:beforeAutospacing="0" w:after="0" w:afterAutospacing="0" w:line="480" w:lineRule="exact"/>
                        <w:ind w:right="0" w:firstLine="422" w:firstLineChars="20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二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、供应商采购活动类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：</w:t>
                      </w:r>
                    </w:p>
                    <w:p w14:paraId="259F5698">
                      <w:pPr>
                        <w:keepNext w:val="0"/>
                        <w:keepLines w:val="0"/>
                        <w:widowControl/>
                        <w:suppressLineNumbers w:val="0"/>
                        <w:autoSpaceDE w:val="0"/>
                        <w:autoSpaceDN/>
                        <w:spacing w:before="0" w:beforeAutospacing="0" w:after="0" w:afterAutospacing="0" w:line="480" w:lineRule="exact"/>
                        <w:ind w:right="0" w:firstLine="562" w:firstLineChars="20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001 供应商响应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投标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流程是什么？</w:t>
                      </w:r>
                    </w:p>
                    <w:p w14:paraId="3CBA03CE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20" w:firstLineChars="150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答：完成账号注册、入库审核之后，登录平台系统，检索对应项目标段，点击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“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参加项目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”，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后续按工作环节，依次完成响应登记、下载采购文件、文件澄清、参与报价等操作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，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color w:val="0000FF"/>
                          <w:sz w:val="28"/>
                          <w:szCs w:val="28"/>
                          <w:lang w:val="en-US" w:eastAsia="zh-CN"/>
                        </w:rPr>
                        <w:t>即可完成投标响应。</w:t>
                      </w:r>
                    </w:p>
                    <w:p w14:paraId="3663F404">
                      <w:r>
                        <w:drawing>
                          <wp:inline distT="0" distB="0" distL="114300" distR="114300">
                            <wp:extent cx="2545080" cy="1828165"/>
                            <wp:effectExtent l="0" t="0" r="7620" b="635"/>
                            <wp:docPr id="118" name="图片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8" name="图片 9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5080" cy="182816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drawing>
                          <wp:inline distT="0" distB="0" distL="114300" distR="114300">
                            <wp:extent cx="3013710" cy="1797685"/>
                            <wp:effectExtent l="0" t="0" r="15240" b="12065"/>
                            <wp:docPr id="119" name="图片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9" name="图片 10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13710" cy="17976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E8447BA"/>
                    <w:p w14:paraId="246C6628">
                      <w:r>
                        <w:drawing>
                          <wp:inline distT="0" distB="0" distL="114300" distR="114300">
                            <wp:extent cx="5671185" cy="2446020"/>
                            <wp:effectExtent l="0" t="0" r="5715" b="11430"/>
                            <wp:docPr id="120" name="图片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0" name="图片 1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671185" cy="24460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CAC6F25"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 w14:paraId="5F501F4E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25A083C"/>
    <w:p w14:paraId="1B9A8F3D"/>
    <w:p w14:paraId="19E68C14"/>
    <w:p w14:paraId="3F080574"/>
    <w:p w14:paraId="7CB35245"/>
    <w:p w14:paraId="59560970">
      <w:r>
        <mc:AlternateContent>
          <mc:Choice Requires="wpg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-2301240</wp:posOffset>
                </wp:positionV>
                <wp:extent cx="1401445" cy="1172210"/>
                <wp:effectExtent l="0" t="0" r="8255" b="8890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1445" cy="1172210"/>
                          <a:chOff x="16992" y="0"/>
                          <a:chExt cx="2207" cy="1846"/>
                        </a:xfrm>
                      </wpg:grpSpPr>
                      <wps:wsp>
                        <wps:cNvPr id="38" name="Freeform 10"/>
                        <wps:cNvSpPr/>
                        <wps:spPr bwMode="auto">
                          <a:xfrm flipH="1">
                            <a:off x="17731" y="0"/>
                            <a:ext cx="1469" cy="1846"/>
                          </a:xfrm>
                          <a:custGeom>
                            <a:avLst/>
                            <a:gdLst>
                              <a:gd name="T0" fmla="*/ 0 w 1135"/>
                              <a:gd name="T1" fmla="*/ 0 h 1426"/>
                              <a:gd name="T2" fmla="*/ 1135 w 1135"/>
                              <a:gd name="T3" fmla="*/ 0 h 1426"/>
                              <a:gd name="T4" fmla="*/ 0 w 1135"/>
                              <a:gd name="T5" fmla="*/ 1426 h 1426"/>
                              <a:gd name="T6" fmla="*/ 0 w 1135"/>
                              <a:gd name="T7" fmla="*/ 0 h 14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35" h="1426">
                                <a:moveTo>
                                  <a:pt x="0" y="0"/>
                                </a:moveTo>
                                <a:lnTo>
                                  <a:pt x="1135" y="0"/>
                                </a:lnTo>
                                <a:lnTo>
                                  <a:pt x="0" y="14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A4D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9" name="Freeform 11"/>
                        <wps:cNvSpPr/>
                        <wps:spPr bwMode="auto">
                          <a:xfrm flipH="1">
                            <a:off x="17731" y="0"/>
                            <a:ext cx="742" cy="931"/>
                          </a:xfrm>
                          <a:custGeom>
                            <a:avLst/>
                            <a:gdLst>
                              <a:gd name="T0" fmla="*/ 573 w 573"/>
                              <a:gd name="T1" fmla="*/ 719 h 719"/>
                              <a:gd name="T2" fmla="*/ 0 w 573"/>
                              <a:gd name="T3" fmla="*/ 719 h 719"/>
                              <a:gd name="T4" fmla="*/ 573 w 573"/>
                              <a:gd name="T5" fmla="*/ 0 h 719"/>
                              <a:gd name="T6" fmla="*/ 573 w 573"/>
                              <a:gd name="T7" fmla="*/ 719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3" h="719">
                                <a:moveTo>
                                  <a:pt x="573" y="719"/>
                                </a:moveTo>
                                <a:lnTo>
                                  <a:pt x="0" y="719"/>
                                </a:lnTo>
                                <a:lnTo>
                                  <a:pt x="573" y="0"/>
                                </a:lnTo>
                                <a:lnTo>
                                  <a:pt x="573" y="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5673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0" name="Freeform 12"/>
                        <wps:cNvSpPr/>
                        <wps:spPr bwMode="auto">
                          <a:xfrm flipH="1">
                            <a:off x="16992" y="0"/>
                            <a:ext cx="739" cy="931"/>
                          </a:xfrm>
                          <a:custGeom>
                            <a:avLst/>
                            <a:gdLst>
                              <a:gd name="T0" fmla="*/ 0 w 571"/>
                              <a:gd name="T1" fmla="*/ 0 h 719"/>
                              <a:gd name="T2" fmla="*/ 571 w 571"/>
                              <a:gd name="T3" fmla="*/ 0 h 719"/>
                              <a:gd name="T4" fmla="*/ 0 w 571"/>
                              <a:gd name="T5" fmla="*/ 719 h 719"/>
                              <a:gd name="T6" fmla="*/ 0 w 571"/>
                              <a:gd name="T7" fmla="*/ 0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1" h="719">
                                <a:moveTo>
                                  <a:pt x="0" y="0"/>
                                </a:moveTo>
                                <a:lnTo>
                                  <a:pt x="571" y="0"/>
                                </a:lnTo>
                                <a:lnTo>
                                  <a:pt x="0" y="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739A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96pt;margin-top:-181.2pt;height:92.3pt;width:110.35pt;z-index:251682816;mso-width-relative:page;mso-height-relative:page;" coordorigin="16992,0" coordsize="2207,1846" o:gfxdata="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">
                <o:lock v:ext="edit" aspectratio="f"/>
                <v:shape id="Freeform 10" o:spid="_x0000_s1026" o:spt="100" style="position:absolute;left:17731;top:0;flip:x;height:1846;width:1469;" fillcolor="#2E3A4D" filled="t" stroked="f" coordsize="1135,1426" o:gfxdata="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3jgietwAAANsAAAAP&#10;AAAAAAAAAAEAIAAAACIAAABkcnMvZG93bnJldi54bWxQSwECFAAUAAAACACHTuJAMy8FnjsAAAA5&#10;AAAAEAAAAAAAAAABACAAAAAGAQAAZHJzL3NoYXBleG1sLnhtbFBLBQYAAAAABgAGAFsBAACwAwAA&#10;AAA=&#10;" path="m0,0l1135,0,0,1426,0,0xe">
                  <v:path o:connectlocs="0,0;1469,0;0,1846;0,0" o:connectangles="0,0,0,0"/>
                  <v:fill on="t" focussize="0,0"/>
                  <v:stroke on="f"/>
                  <v:imagedata o:title=""/>
                  <o:lock v:ext="edit" aspectratio="f"/>
                </v:shape>
                <v:shape id="Freeform 11" o:spid="_x0000_s1026" o:spt="100" style="position:absolute;left:17731;top:0;flip:x;height:931;width:742;" fillcolor="#465673" filled="t" stroked="f" coordsize="573,719" o:gfxdata="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OgzeS/&#10;AAAA2wAAAA8AAAAAAAAAAQAgAAAAIgAAAGRycy9kb3ducmV2LnhtbFBLAQIUABQAAAAIAIdO4kAz&#10;LwWeOwAAADkAAAAQAAAAAAAAAAEAIAAAAA4BAABkcnMvc2hhcGV4bWwueG1sUEsFBgAAAAAGAAYA&#10;WwEAALgDAAAAAA==&#10;" path="m573,719l0,719,573,0,573,719xe">
                  <v:path o:connectlocs="742,931;0,931;742,0;742,931" o:connectangles="0,0,0,0"/>
                  <v:fill on="t" focussize="0,0"/>
                  <v:stroke on="f"/>
                  <v:imagedata o:title=""/>
                  <o:lock v:ext="edit" aspectratio="f"/>
                </v:shape>
                <v:shape id="Freeform 12" o:spid="_x0000_s1026" o:spt="100" style="position:absolute;left:16992;top:0;flip:x;height:931;width:739;" fillcolor="#5D739A" filled="t" stroked="f" coordsize="571,719" o:gfxdata="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z3nKq5AAAA2wAA&#10;AA8AAAAAAAAAAQAgAAAAIgAAAGRycy9kb3ducmV2LnhtbFBLAQIUABQAAAAIAIdO4kAzLwWeOwAA&#10;ADkAAAAQAAAAAAAAAAEAIAAAAAgBAABkcnMvc2hhcGV4bWwueG1sUEsFBgAAAAAGAAYAWwEAALID&#10;AAAAAA==&#10;" path="m0,0l571,0,0,719,0,0xe">
                  <v:path o:connectlocs="0,0;739,0;0,931;0,0" o:connectangles="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0CD994B6"/>
    <w:p w14:paraId="037EC9B5"/>
    <w:p w14:paraId="3E3F27C0"/>
    <w:p w14:paraId="470E58DA"/>
    <w:p w14:paraId="71A8EBA8"/>
    <w:p w14:paraId="635234C3"/>
    <w:p w14:paraId="5ACD78EB"/>
    <w:p w14:paraId="28834038"/>
    <w:p w14:paraId="38B14621"/>
    <w:p w14:paraId="6EDFDF90"/>
    <w:p w14:paraId="3C89B912"/>
    <w:p w14:paraId="2AD4A1E7"/>
    <w:p w14:paraId="680A695F"/>
    <w:p w14:paraId="2245ECF9"/>
    <w:p w14:paraId="7E85EB26"/>
    <w:p w14:paraId="7DB533C5"/>
    <w:p w14:paraId="64CBB0B4"/>
    <w:p w14:paraId="7EE8259E"/>
    <w:p w14:paraId="6791913B"/>
    <w:p w14:paraId="2DCED97D"/>
    <w:p w14:paraId="080D749E"/>
    <w:p w14:paraId="6765F380"/>
    <w:p w14:paraId="51F424F1"/>
    <w:p w14:paraId="11E7F28D"/>
    <w:p w14:paraId="54E4F61B"/>
    <w:p w14:paraId="14430DBD"/>
    <w:p w14:paraId="71706D3B"/>
    <w:p w14:paraId="4FC7582F"/>
    <w:p w14:paraId="3763DFDB"/>
    <w:p w14:paraId="6B0882DC"/>
    <w:p w14:paraId="2E0F3F8C"/>
    <w:p w14:paraId="0C015BB2"/>
    <w:p w14:paraId="74DAAD6A"/>
    <w:p w14:paraId="60987C1E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-1127760</wp:posOffset>
                </wp:positionH>
                <wp:positionV relativeFrom="paragraph">
                  <wp:posOffset>488950</wp:posOffset>
                </wp:positionV>
                <wp:extent cx="1401445" cy="1172210"/>
                <wp:effectExtent l="0" t="0" r="8255" b="8890"/>
                <wp:wrapNone/>
                <wp:docPr id="70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1445" cy="1172210"/>
                          <a:chOff x="0" y="8954"/>
                          <a:chExt cx="2207" cy="1846"/>
                        </a:xfrm>
                      </wpg:grpSpPr>
                      <wps:wsp>
                        <wps:cNvPr id="71" name="Freeform 10"/>
                        <wps:cNvSpPr/>
                        <wps:spPr bwMode="auto">
                          <a:xfrm rot="10800000" flipH="1">
                            <a:off x="0" y="8954"/>
                            <a:ext cx="1469" cy="1846"/>
                          </a:xfrm>
                          <a:custGeom>
                            <a:avLst/>
                            <a:gdLst>
                              <a:gd name="T0" fmla="*/ 0 w 1135"/>
                              <a:gd name="T1" fmla="*/ 0 h 1426"/>
                              <a:gd name="T2" fmla="*/ 1135 w 1135"/>
                              <a:gd name="T3" fmla="*/ 0 h 1426"/>
                              <a:gd name="T4" fmla="*/ 0 w 1135"/>
                              <a:gd name="T5" fmla="*/ 1426 h 1426"/>
                              <a:gd name="T6" fmla="*/ 0 w 1135"/>
                              <a:gd name="T7" fmla="*/ 0 h 14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35" h="1426">
                                <a:moveTo>
                                  <a:pt x="0" y="0"/>
                                </a:moveTo>
                                <a:lnTo>
                                  <a:pt x="1135" y="0"/>
                                </a:lnTo>
                                <a:lnTo>
                                  <a:pt x="0" y="14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A4D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72" name="Freeform 11"/>
                        <wps:cNvSpPr/>
                        <wps:spPr bwMode="auto">
                          <a:xfrm rot="10800000" flipH="1">
                            <a:off x="727" y="9869"/>
                            <a:ext cx="742" cy="931"/>
                          </a:xfrm>
                          <a:custGeom>
                            <a:avLst/>
                            <a:gdLst>
                              <a:gd name="T0" fmla="*/ 573 w 573"/>
                              <a:gd name="T1" fmla="*/ 719 h 719"/>
                              <a:gd name="T2" fmla="*/ 0 w 573"/>
                              <a:gd name="T3" fmla="*/ 719 h 719"/>
                              <a:gd name="T4" fmla="*/ 573 w 573"/>
                              <a:gd name="T5" fmla="*/ 0 h 719"/>
                              <a:gd name="T6" fmla="*/ 573 w 573"/>
                              <a:gd name="T7" fmla="*/ 719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3" h="719">
                                <a:moveTo>
                                  <a:pt x="573" y="719"/>
                                </a:moveTo>
                                <a:lnTo>
                                  <a:pt x="0" y="719"/>
                                </a:lnTo>
                                <a:lnTo>
                                  <a:pt x="573" y="0"/>
                                </a:lnTo>
                                <a:lnTo>
                                  <a:pt x="573" y="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5673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73" name="Freeform 12"/>
                        <wps:cNvSpPr/>
                        <wps:spPr bwMode="auto">
                          <a:xfrm rot="10800000" flipH="1">
                            <a:off x="1469" y="9869"/>
                            <a:ext cx="739" cy="931"/>
                          </a:xfrm>
                          <a:custGeom>
                            <a:avLst/>
                            <a:gdLst>
                              <a:gd name="T0" fmla="*/ 0 w 571"/>
                              <a:gd name="T1" fmla="*/ 0 h 719"/>
                              <a:gd name="T2" fmla="*/ 571 w 571"/>
                              <a:gd name="T3" fmla="*/ 0 h 719"/>
                              <a:gd name="T4" fmla="*/ 0 w 571"/>
                              <a:gd name="T5" fmla="*/ 719 h 719"/>
                              <a:gd name="T6" fmla="*/ 0 w 571"/>
                              <a:gd name="T7" fmla="*/ 0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1" h="719">
                                <a:moveTo>
                                  <a:pt x="0" y="0"/>
                                </a:moveTo>
                                <a:lnTo>
                                  <a:pt x="571" y="0"/>
                                </a:lnTo>
                                <a:lnTo>
                                  <a:pt x="0" y="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739A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o:spt="203" style="position:absolute;left:0pt;margin-left:-88.8pt;margin-top:38.5pt;height:92.3pt;width:110.35pt;z-index:251691008;mso-width-relative:page;mso-height-relative:page;" coordorigin="0,8954" coordsize="2207,1846" o:gfxdata="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">
                <o:lock v:ext="edit" aspectratio="f"/>
                <v:shape id="Freeform 10" o:spid="_x0000_s1026" o:spt="100" style="position:absolute;left:0;top:8954;flip:x;height:1846;width:1469;rotation:11796480f;" fillcolor="#2E3A4D" filled="t" stroked="f" coordsize="1135,1426" o:gfxdata="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dVXb74A&#10;AADbAAAADwAAAAAAAAABACAAAAAiAAAAZHJzL2Rvd25yZXYueG1sUEsBAhQAFAAAAAgAh07iQDMv&#10;BZ47AAAAOQAAABAAAAAAAAAAAQAgAAAADQEAAGRycy9zaGFwZXhtbC54bWxQSwUGAAAAAAYABgBb&#10;AQAAtwMAAAAA&#10;" path="m0,0l1135,0,0,1426,0,0xe">
                  <v:path o:connectlocs="0,0;1469,0;0,1846;0,0" o:connectangles="0,0,0,0"/>
                  <v:fill on="t" focussize="0,0"/>
                  <v:stroke on="f"/>
                  <v:imagedata o:title=""/>
                  <o:lock v:ext="edit" aspectratio="f"/>
                </v:shape>
                <v:shape id="Freeform 11" o:spid="_x0000_s1026" o:spt="100" style="position:absolute;left:727;top:9869;flip:x;height:931;width:742;rotation:11796480f;" fillcolor="#465673" filled="t" stroked="f" coordsize="573,719" o:gfxdata="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PX2jvQAA&#10;ANsAAAAPAAAAAAAAAAEAIAAAACIAAABkcnMvZG93bnJldi54bWxQSwECFAAUAAAACACHTuJAMy8F&#10;njsAAAA5AAAAEAAAAAAAAAABACAAAAAMAQAAZHJzL3NoYXBleG1sLnhtbFBLBQYAAAAABgAGAFsB&#10;AAC2AwAAAAA=&#10;" path="m573,719l0,719,573,0,573,719xe">
                  <v:path o:connectlocs="742,931;0,931;742,0;742,931" o:connectangles="0,0,0,0"/>
                  <v:fill on="t" focussize="0,0"/>
                  <v:stroke on="f"/>
                  <v:imagedata o:title=""/>
                  <o:lock v:ext="edit" aspectratio="f"/>
                </v:shape>
                <v:shape id="Freeform 12" o:spid="_x0000_s1026" o:spt="100" style="position:absolute;left:1469;top:9869;flip:x;height:931;width:739;rotation:11796480f;" fillcolor="#5D739A" filled="t" stroked="f" coordsize="571,719" o:gfxdata="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X0Czu8AAAA&#10;2wAAAA8AAAAAAAAAAQAgAAAAIgAAAGRycy9kb3ducmV2LnhtbFBLAQIUABQAAAAIAIdO4kAzLwWe&#10;OwAAADkAAAAQAAAAAAAAAAEAIAAAAAsBAABkcnMvc2hhcGV4bWwueG1sUEsFBgAAAAAGAAYAWwEA&#10;ALUDAAAAAA==&#10;" path="m0,0l571,0,0,719,0,0xe">
                  <v:path o:connectlocs="0,0;739,0;0,931;0,0" o:connectangles="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75710B53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-995045</wp:posOffset>
                </wp:positionH>
                <wp:positionV relativeFrom="paragraph">
                  <wp:posOffset>-543560</wp:posOffset>
                </wp:positionV>
                <wp:extent cx="1276985" cy="1173480"/>
                <wp:effectExtent l="0" t="10160" r="18415" b="16510"/>
                <wp:wrapNone/>
                <wp:docPr id="5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6985" cy="1173480"/>
                          <a:chOff x="465" y="161"/>
                          <a:chExt cx="2011" cy="1848"/>
                        </a:xfrm>
                      </wpg:grpSpPr>
                      <wps:wsp>
                        <wps:cNvPr id="55" name=" 221"/>
                        <wps:cNvSpPr/>
                        <wps:spPr>
                          <a:xfrm rot="5400000">
                            <a:off x="465" y="276"/>
                            <a:ext cx="1620" cy="1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1403" h="647761">
                                <a:moveTo>
                                  <a:pt x="375702" y="0"/>
                                </a:moveTo>
                                <a:lnTo>
                                  <a:pt x="751403" y="647761"/>
                                </a:lnTo>
                                <a:lnTo>
                                  <a:pt x="745416" y="647761"/>
                                </a:lnTo>
                                <a:lnTo>
                                  <a:pt x="375702" y="432047"/>
                                </a:lnTo>
                                <a:lnTo>
                                  <a:pt x="5987" y="647761"/>
                                </a:lnTo>
                                <a:lnTo>
                                  <a:pt x="0" y="6477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56" name=" 221"/>
                        <wps:cNvSpPr/>
                        <wps:spPr>
                          <a:xfrm rot="5400000">
                            <a:off x="628" y="161"/>
                            <a:ext cx="1849" cy="18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1403" h="647761">
                                <a:moveTo>
                                  <a:pt x="375702" y="0"/>
                                </a:moveTo>
                                <a:lnTo>
                                  <a:pt x="751403" y="647761"/>
                                </a:lnTo>
                                <a:lnTo>
                                  <a:pt x="745416" y="647761"/>
                                </a:lnTo>
                                <a:lnTo>
                                  <a:pt x="375702" y="432047"/>
                                </a:lnTo>
                                <a:lnTo>
                                  <a:pt x="5987" y="647761"/>
                                </a:lnTo>
                                <a:lnTo>
                                  <a:pt x="0" y="6477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o:spt="203" style="position:absolute;left:0pt;margin-left:-78.35pt;margin-top:-42.8pt;height:92.4pt;width:100.55pt;z-index:251693056;mso-width-relative:page;mso-height-relative:page;" coordorigin="465,161" coordsize="2011,1848" o:gfxdata="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">
                <o:lock v:ext="edit" aspectratio="f"/>
                <v:shape id=" 221" o:spid="_x0000_s1026" o:spt="100" style="position:absolute;left:465;top:276;height:1620;width:1620;rotation:5898240f;v-text-anchor:middle;" fillcolor="#44546A [3215]" filled="t" stroked="f" coordsize="751403,647761" o:gfxdata="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/5+HctwAAANsAAAAP&#10;AAAAAAAAAAEAIAAAACIAAABkcnMvZG93bnJldi54bWxQSwECFAAUAAAACACHTuJAMy8FnjsAAAA5&#10;AAAAEAAAAAAAAAABACAAAAAGAQAAZHJzL3NoYXBleG1sLnhtbFBLBQYAAAAABgAGAFsBAACwAwAA&#10;AAA=&#10;" path="m375702,0l751403,647761,745416,647761,375702,432047,5987,647761,0,647761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 221" o:spid="_x0000_s1026" o:spt="100" style="position:absolute;left:628;top:161;height:1849;width:1849;rotation:5898240f;v-text-anchor:middle;" filled="f" stroked="t" coordsize="751403,647761" o:gfxdata="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VuMm7sAAADb&#10;AAAADwAAAAAAAAABACAAAAAiAAAAZHJzL2Rvd25yZXYueG1sUEsBAhQAFAAAAAgAh07iQDMvBZ47&#10;AAAAOQAAABAAAAAAAAAAAQAgAAAACgEAAGRycy9zaGFwZXhtbC54bWxQSwUGAAAAAAYABgBbAQAA&#10;tAMAAAAA&#10;" path="m375702,0l751403,647761,745416,647761,375702,432047,5987,647761,0,647761xe">
                  <v:fill on="f" focussize="0,0"/>
                  <v:stroke weight="1pt" color="#44546A [3215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-299720</wp:posOffset>
                </wp:positionH>
                <wp:positionV relativeFrom="paragraph">
                  <wp:posOffset>223520</wp:posOffset>
                </wp:positionV>
                <wp:extent cx="5867400" cy="8276590"/>
                <wp:effectExtent l="4445" t="5080" r="14605" b="508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8276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22F48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autoSpaceDE w:val="0"/>
                              <w:autoSpaceDN/>
                              <w:spacing w:before="0" w:beforeAutospacing="0" w:after="0" w:afterAutospacing="0" w:line="480" w:lineRule="exact"/>
                              <w:ind w:right="0" w:firstLine="562" w:firstLineChars="20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002 开标大厅在哪里登录？</w:t>
                            </w:r>
                          </w:p>
                          <w:p w14:paraId="4640BD9D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20" w:firstLineChars="150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答：官网首页。点击“采购交易”，在登录界面找到“开标大厅”，点击“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开标大厅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”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入口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进入。选中对应标段等待开标，到达开标时间后，请在系统限定时间内完成文件解密。</w:t>
                            </w:r>
                          </w:p>
                          <w:p w14:paraId="313B120C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firstLine="315" w:firstLineChars="150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drawing>
                                <wp:inline distT="0" distB="0" distL="114300" distR="114300">
                                  <wp:extent cx="4937125" cy="3540125"/>
                                  <wp:effectExtent l="0" t="0" r="15875" b="3175"/>
                                  <wp:docPr id="42" name="图片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2" name="图片 1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37125" cy="3540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F37EC6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autoSpaceDE w:val="0"/>
                              <w:autoSpaceDN/>
                              <w:spacing w:before="0" w:beforeAutospacing="0" w:after="0" w:afterAutospacing="0" w:line="480" w:lineRule="exact"/>
                              <w:ind w:right="0" w:firstLine="562" w:firstLineChars="20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003 竞价采购中资格审核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谁来审核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？</w:t>
                            </w:r>
                          </w:p>
                          <w:p w14:paraId="5C1DBA3B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20" w:firstLineChars="150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highlight w:val="red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答：如采购人设置竞价资格审核环节，供应商提交审核材料后，请主动联系采购人完成资格审核，审核通过后方可参与竞价。</w:t>
                            </w:r>
                          </w:p>
                          <w:p w14:paraId="0034B831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firstLine="562" w:firstLineChars="200"/>
                              <w:jc w:val="left"/>
                              <w:textAlignment w:val="auto"/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>004 保证金如何缴纳，如未缴纳成功保证金如何退回？</w:t>
                            </w:r>
                          </w:p>
                          <w:p w14:paraId="5318E5D9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firstLine="560" w:firstLineChars="200"/>
                              <w:jc w:val="left"/>
                              <w:textAlignment w:val="auto"/>
                              <w:rPr>
                                <w:rFonts w:hint="eastAsia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>答：保证金需转账至项目公告、招标文件载明的保证金子账户，保证金转账成功后，可在左侧菜单栏“保证金查询”核对匹配状态，</w:t>
                            </w:r>
                          </w:p>
                          <w:p w14:paraId="6EDFAD4C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630" w:leftChars="0"/>
                              <w:jc w:val="left"/>
                              <w:textAlignment w:val="auto"/>
                              <w:rPr>
                                <w:rFonts w:hint="eastAsia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>若保证金未匹配成功，请逐项排查：</w:t>
                            </w:r>
                          </w:p>
                          <w:p w14:paraId="060F2112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4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70" w:leftChars="0" w:firstLine="560" w:firstLineChars="0"/>
                              <w:jc w:val="left"/>
                              <w:textAlignment w:val="auto"/>
                              <w:rPr>
                                <w:rFonts w:hint="eastAsia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>核对平台留存的企业基本户户名、账号，务必和实际转出账户完全一致（注意括号、大小写字符）；</w:t>
                            </w:r>
                          </w:p>
                          <w:p w14:paraId="2FE8918F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jc w:val="left"/>
                              <w:textAlignment w:val="auto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3.6pt;margin-top:17.6pt;height:651.7pt;width:462pt;z-index:251687936;mso-width-relative:page;mso-height-relative:page;" fillcolor="#FFFFFF [3201]" filled="t" stroked="t" coordsize="21600,21600" o:gfxdata="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FRV&#10;4G/XAAAACwEAAA8AAAAAAAAAAQAgAAAAIgAAAGRycy9kb3ducmV2LnhtbFBLAQIUABQAAAAIAIdO&#10;4kADw7IJXQIAALoEAAAOAAAAAAAAAAEAIAAAACYBAABkcnMvZTJvRG9jLnhtbFBLBQYAAAAABgAG&#10;AFkBAAD1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422F488">
                      <w:pPr>
                        <w:keepNext w:val="0"/>
                        <w:keepLines w:val="0"/>
                        <w:widowControl/>
                        <w:suppressLineNumbers w:val="0"/>
                        <w:autoSpaceDE w:val="0"/>
                        <w:autoSpaceDN/>
                        <w:spacing w:before="0" w:beforeAutospacing="0" w:after="0" w:afterAutospacing="0" w:line="480" w:lineRule="exact"/>
                        <w:ind w:right="0" w:firstLine="562" w:firstLineChars="20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002 开标大厅在哪里登录？</w:t>
                      </w:r>
                    </w:p>
                    <w:p w14:paraId="4640BD9D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20" w:firstLineChars="150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lang w:val="en-US" w:eastAsia="zh-CN"/>
                        </w:rPr>
                        <w:t>答：官网首页。点击“采购交易”，在登录界面找到“开标大厅”，点击“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lang w:val="en-US" w:eastAsia="zh-CN"/>
                        </w:rPr>
                        <w:t>开标大厅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lang w:val="en-US" w:eastAsia="zh-CN"/>
                        </w:rPr>
                        <w:t>”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lang w:val="en-US" w:eastAsia="zh-CN"/>
                        </w:rPr>
                        <w:t>入口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lang w:val="en-US" w:eastAsia="zh-CN"/>
                        </w:rPr>
                        <w:t>进入。选中对应标段等待开标，到达开标时间后，请在系统限定时间内完成文件解密。</w:t>
                      </w:r>
                    </w:p>
                    <w:p w14:paraId="313B120C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firstLine="315" w:firstLineChars="150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drawing>
                          <wp:inline distT="0" distB="0" distL="114300" distR="114300">
                            <wp:extent cx="4937125" cy="3540125"/>
                            <wp:effectExtent l="0" t="0" r="15875" b="3175"/>
                            <wp:docPr id="42" name="图片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2" name="图片 1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37125" cy="3540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F37EC62">
                      <w:pPr>
                        <w:keepNext w:val="0"/>
                        <w:keepLines w:val="0"/>
                        <w:widowControl/>
                        <w:suppressLineNumbers w:val="0"/>
                        <w:autoSpaceDE w:val="0"/>
                        <w:autoSpaceDN/>
                        <w:spacing w:before="0" w:beforeAutospacing="0" w:after="0" w:afterAutospacing="0" w:line="480" w:lineRule="exact"/>
                        <w:ind w:right="0" w:firstLine="562" w:firstLineChars="20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003 竞价采购中资格审核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谁来审核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？</w:t>
                      </w:r>
                    </w:p>
                    <w:p w14:paraId="5C1DBA3B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20" w:firstLineChars="150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highlight w:val="red"/>
                          <w:lang w:val="en-US" w:eastAsia="zh-CN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lang w:val="en-US" w:eastAsia="zh-CN"/>
                        </w:rPr>
                        <w:t>答：如采购人设置竞价资格审核环节，供应商提交审核材料后，请主动联系采购人完成资格审核，审核通过后方可参与竞价。</w:t>
                      </w:r>
                    </w:p>
                    <w:p w14:paraId="0034B831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firstLine="562" w:firstLineChars="200"/>
                        <w:jc w:val="left"/>
                        <w:textAlignment w:val="auto"/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sz w:val="28"/>
                          <w:szCs w:val="28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>004 保证金如何缴纳，如未缴纳成功保证金如何退回？</w:t>
                      </w:r>
                    </w:p>
                    <w:p w14:paraId="5318E5D9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firstLine="560" w:firstLineChars="200"/>
                        <w:jc w:val="left"/>
                        <w:textAlignment w:val="auto"/>
                        <w:rPr>
                          <w:rFonts w:hint="eastAsia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>答：保证金需转账至项目公告、招标文件载明的保证金子账户，保证金转账成功后，可在左侧菜单栏“保证金查询”核对匹配状态，</w:t>
                      </w:r>
                    </w:p>
                    <w:p w14:paraId="6EDFAD4C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630" w:leftChars="0"/>
                        <w:jc w:val="left"/>
                        <w:textAlignment w:val="auto"/>
                        <w:rPr>
                          <w:rFonts w:hint="eastAsia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>若保证金未匹配成功，请逐项排查：</w:t>
                      </w:r>
                    </w:p>
                    <w:p w14:paraId="060F2112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4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70" w:leftChars="0" w:firstLine="560" w:firstLineChars="0"/>
                        <w:jc w:val="left"/>
                        <w:textAlignment w:val="auto"/>
                        <w:rPr>
                          <w:rFonts w:hint="eastAsia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>核对平台留存的企业基本户户名、账号，务必和实际转出账户完全一致（注意括号、大小写字符）；</w:t>
                      </w:r>
                    </w:p>
                    <w:p w14:paraId="2FE8918F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jc w:val="left"/>
                        <w:textAlignment w:val="auto"/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-478155</wp:posOffset>
                </wp:positionH>
                <wp:positionV relativeFrom="paragraph">
                  <wp:posOffset>20955</wp:posOffset>
                </wp:positionV>
                <wp:extent cx="6245225" cy="8802370"/>
                <wp:effectExtent l="13970" t="13970" r="27305" b="22860"/>
                <wp:wrapNone/>
                <wp:docPr id="53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5225" cy="880237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44546A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C51292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-37.65pt;margin-top:1.65pt;height:693.1pt;width:491.75pt;z-index:251686912;mso-width-relative:page;mso-height-relative:page;" filled="f" stroked="t" coordsize="21600,21600" o:gfxdata="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8j4KO9sAAAAKAQAADwAAAAAAAAABACAAAAAiAAAAZHJzL2Rvd25yZXYueG1sUEsBAhQAFAAAAAgA&#10;h07iQERcQiBbAgAAlAQAAA4AAAAAAAAAAQAgAAAAKgEAAGRycy9lMm9Eb2MueG1sUEsFBgAAAAAG&#10;AAYAWQEAAPcFAAAAAA==&#10;">
                <v:fill on="f" focussize="0,0"/>
                <v:stroke weight="2.25pt" color="#44546A [3204]" joinstyle="round"/>
                <v:imagedata o:title=""/>
                <o:lock v:ext="edit" aspectratio="f"/>
                <v:textbox style="layout-flow:vertical-ideographic;">
                  <w:txbxContent>
                    <w:p w14:paraId="06C51292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5020945</wp:posOffset>
                </wp:positionH>
                <wp:positionV relativeFrom="paragraph">
                  <wp:posOffset>-897890</wp:posOffset>
                </wp:positionV>
                <wp:extent cx="1401445" cy="1172210"/>
                <wp:effectExtent l="0" t="0" r="8255" b="8890"/>
                <wp:wrapNone/>
                <wp:docPr id="58" name="组合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1445" cy="1172210"/>
                          <a:chOff x="16992" y="0"/>
                          <a:chExt cx="2207" cy="1846"/>
                        </a:xfrm>
                      </wpg:grpSpPr>
                      <wps:wsp>
                        <wps:cNvPr id="59" name="Freeform 10"/>
                        <wps:cNvSpPr/>
                        <wps:spPr bwMode="auto">
                          <a:xfrm flipH="1">
                            <a:off x="17731" y="0"/>
                            <a:ext cx="1469" cy="1846"/>
                          </a:xfrm>
                          <a:custGeom>
                            <a:avLst/>
                            <a:gdLst>
                              <a:gd name="T0" fmla="*/ 0 w 1135"/>
                              <a:gd name="T1" fmla="*/ 0 h 1426"/>
                              <a:gd name="T2" fmla="*/ 1135 w 1135"/>
                              <a:gd name="T3" fmla="*/ 0 h 1426"/>
                              <a:gd name="T4" fmla="*/ 0 w 1135"/>
                              <a:gd name="T5" fmla="*/ 1426 h 1426"/>
                              <a:gd name="T6" fmla="*/ 0 w 1135"/>
                              <a:gd name="T7" fmla="*/ 0 h 14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35" h="1426">
                                <a:moveTo>
                                  <a:pt x="0" y="0"/>
                                </a:moveTo>
                                <a:lnTo>
                                  <a:pt x="1135" y="0"/>
                                </a:lnTo>
                                <a:lnTo>
                                  <a:pt x="0" y="14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A4D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60" name="Freeform 11"/>
                        <wps:cNvSpPr/>
                        <wps:spPr bwMode="auto">
                          <a:xfrm flipH="1">
                            <a:off x="17731" y="0"/>
                            <a:ext cx="742" cy="931"/>
                          </a:xfrm>
                          <a:custGeom>
                            <a:avLst/>
                            <a:gdLst>
                              <a:gd name="T0" fmla="*/ 573 w 573"/>
                              <a:gd name="T1" fmla="*/ 719 h 719"/>
                              <a:gd name="T2" fmla="*/ 0 w 573"/>
                              <a:gd name="T3" fmla="*/ 719 h 719"/>
                              <a:gd name="T4" fmla="*/ 573 w 573"/>
                              <a:gd name="T5" fmla="*/ 0 h 719"/>
                              <a:gd name="T6" fmla="*/ 573 w 573"/>
                              <a:gd name="T7" fmla="*/ 719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3" h="719">
                                <a:moveTo>
                                  <a:pt x="573" y="719"/>
                                </a:moveTo>
                                <a:lnTo>
                                  <a:pt x="0" y="719"/>
                                </a:lnTo>
                                <a:lnTo>
                                  <a:pt x="573" y="0"/>
                                </a:lnTo>
                                <a:lnTo>
                                  <a:pt x="573" y="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5673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61" name="Freeform 12"/>
                        <wps:cNvSpPr/>
                        <wps:spPr bwMode="auto">
                          <a:xfrm flipH="1">
                            <a:off x="16992" y="0"/>
                            <a:ext cx="739" cy="931"/>
                          </a:xfrm>
                          <a:custGeom>
                            <a:avLst/>
                            <a:gdLst>
                              <a:gd name="T0" fmla="*/ 0 w 571"/>
                              <a:gd name="T1" fmla="*/ 0 h 719"/>
                              <a:gd name="T2" fmla="*/ 571 w 571"/>
                              <a:gd name="T3" fmla="*/ 0 h 719"/>
                              <a:gd name="T4" fmla="*/ 0 w 571"/>
                              <a:gd name="T5" fmla="*/ 719 h 719"/>
                              <a:gd name="T6" fmla="*/ 0 w 571"/>
                              <a:gd name="T7" fmla="*/ 0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1" h="719">
                                <a:moveTo>
                                  <a:pt x="0" y="0"/>
                                </a:moveTo>
                                <a:lnTo>
                                  <a:pt x="571" y="0"/>
                                </a:lnTo>
                                <a:lnTo>
                                  <a:pt x="0" y="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739A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95.35pt;margin-top:-70.7pt;height:92.3pt;width:110.35pt;z-index:251685888;mso-width-relative:page;mso-height-relative:page;" coordorigin="16992,0" coordsize="2207,1846" o:gfxdata="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">
                <o:lock v:ext="edit" aspectratio="f"/>
                <v:shape id="Freeform 10" o:spid="_x0000_s1026" o:spt="100" style="position:absolute;left:17731;top:0;flip:x;height:1846;width:1469;" fillcolor="#2E3A4D" filled="t" stroked="f" coordsize="1135,1426" o:gfxdata="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HUilvQAA&#10;ANsAAAAPAAAAAAAAAAEAIAAAACIAAABkcnMvZG93bnJldi54bWxQSwECFAAUAAAACACHTuJAMy8F&#10;njsAAAA5AAAAEAAAAAAAAAABACAAAAAMAQAAZHJzL3NoYXBleG1sLnhtbFBLBQYAAAAABgAGAFsB&#10;AAC2AwAAAAA=&#10;" path="m0,0l1135,0,0,1426,0,0xe">
                  <v:path o:connectlocs="0,0;1469,0;0,1846;0,0" o:connectangles="0,0,0,0"/>
                  <v:fill on="t" focussize="0,0"/>
                  <v:stroke on="f"/>
                  <v:imagedata o:title=""/>
                  <o:lock v:ext="edit" aspectratio="f"/>
                </v:shape>
                <v:shape id="Freeform 11" o:spid="_x0000_s1026" o:spt="100" style="position:absolute;left:17731;top:0;flip:x;height:931;width:742;" fillcolor="#465673" filled="t" stroked="f" coordsize="573,719" o:gfxdata="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SlLZLsAAADb&#10;AAAADwAAAAAAAAABACAAAAAiAAAAZHJzL2Rvd25yZXYueG1sUEsBAhQAFAAAAAgAh07iQDMvBZ47&#10;AAAAOQAAABAAAAAAAAAAAQAgAAAACgEAAGRycy9zaGFwZXhtbC54bWxQSwUGAAAAAAYABgBbAQAA&#10;tAMAAAAA&#10;" path="m573,719l0,719,573,0,573,719xe">
                  <v:path o:connectlocs="742,931;0,931;742,0;742,931" o:connectangles="0,0,0,0"/>
                  <v:fill on="t" focussize="0,0"/>
                  <v:stroke on="f"/>
                  <v:imagedata o:title=""/>
                  <o:lock v:ext="edit" aspectratio="f"/>
                </v:shape>
                <v:shape id="Freeform 12" o:spid="_x0000_s1026" o:spt="100" style="position:absolute;left:16992;top:0;flip:x;height:931;width:739;" fillcolor="#5D739A" filled="t" stroked="f" coordsize="571,719" o:gfxdata="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gOZVG8AAAA&#10;2wAAAA8AAAAAAAAAAQAgAAAAIgAAAGRycy9kb3ducmV2LnhtbFBLAQIUABQAAAAIAIdO4kAzLwWe&#10;OwAAADkAAAAQAAAAAAAAAAEAIAAAAAsBAABkcnMvc2hhcGV4bWwueG1sUEsFBgAAAAAGAAYAWwEA&#10;ALUDAAAAAA==&#10;" path="m0,0l571,0,0,719,0,0xe">
                  <v:path o:connectlocs="0,0;739,0;0,931;0,0" o:connectangles="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-1127760</wp:posOffset>
                </wp:positionH>
                <wp:positionV relativeFrom="paragraph">
                  <wp:posOffset>8611870</wp:posOffset>
                </wp:positionV>
                <wp:extent cx="1401445" cy="1172210"/>
                <wp:effectExtent l="0" t="0" r="8255" b="8890"/>
                <wp:wrapNone/>
                <wp:docPr id="83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1445" cy="1172210"/>
                          <a:chOff x="0" y="8954"/>
                          <a:chExt cx="2207" cy="1846"/>
                        </a:xfrm>
                      </wpg:grpSpPr>
                      <wps:wsp>
                        <wps:cNvPr id="84" name="Freeform 10"/>
                        <wps:cNvSpPr/>
                        <wps:spPr bwMode="auto">
                          <a:xfrm rot="10800000" flipH="1">
                            <a:off x="0" y="8954"/>
                            <a:ext cx="1469" cy="1846"/>
                          </a:xfrm>
                          <a:custGeom>
                            <a:avLst/>
                            <a:gdLst>
                              <a:gd name="T0" fmla="*/ 0 w 1135"/>
                              <a:gd name="T1" fmla="*/ 0 h 1426"/>
                              <a:gd name="T2" fmla="*/ 1135 w 1135"/>
                              <a:gd name="T3" fmla="*/ 0 h 1426"/>
                              <a:gd name="T4" fmla="*/ 0 w 1135"/>
                              <a:gd name="T5" fmla="*/ 1426 h 1426"/>
                              <a:gd name="T6" fmla="*/ 0 w 1135"/>
                              <a:gd name="T7" fmla="*/ 0 h 14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35" h="1426">
                                <a:moveTo>
                                  <a:pt x="0" y="0"/>
                                </a:moveTo>
                                <a:lnTo>
                                  <a:pt x="1135" y="0"/>
                                </a:lnTo>
                                <a:lnTo>
                                  <a:pt x="0" y="14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A4D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5" name="Freeform 11"/>
                        <wps:cNvSpPr/>
                        <wps:spPr bwMode="auto">
                          <a:xfrm rot="10800000" flipH="1">
                            <a:off x="727" y="9869"/>
                            <a:ext cx="742" cy="931"/>
                          </a:xfrm>
                          <a:custGeom>
                            <a:avLst/>
                            <a:gdLst>
                              <a:gd name="T0" fmla="*/ 573 w 573"/>
                              <a:gd name="T1" fmla="*/ 719 h 719"/>
                              <a:gd name="T2" fmla="*/ 0 w 573"/>
                              <a:gd name="T3" fmla="*/ 719 h 719"/>
                              <a:gd name="T4" fmla="*/ 573 w 573"/>
                              <a:gd name="T5" fmla="*/ 0 h 719"/>
                              <a:gd name="T6" fmla="*/ 573 w 573"/>
                              <a:gd name="T7" fmla="*/ 719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3" h="719">
                                <a:moveTo>
                                  <a:pt x="573" y="719"/>
                                </a:moveTo>
                                <a:lnTo>
                                  <a:pt x="0" y="719"/>
                                </a:lnTo>
                                <a:lnTo>
                                  <a:pt x="573" y="0"/>
                                </a:lnTo>
                                <a:lnTo>
                                  <a:pt x="573" y="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5673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86" name="Freeform 12"/>
                        <wps:cNvSpPr/>
                        <wps:spPr bwMode="auto">
                          <a:xfrm rot="10800000" flipH="1">
                            <a:off x="1469" y="9869"/>
                            <a:ext cx="739" cy="931"/>
                          </a:xfrm>
                          <a:custGeom>
                            <a:avLst/>
                            <a:gdLst>
                              <a:gd name="T0" fmla="*/ 0 w 571"/>
                              <a:gd name="T1" fmla="*/ 0 h 719"/>
                              <a:gd name="T2" fmla="*/ 571 w 571"/>
                              <a:gd name="T3" fmla="*/ 0 h 719"/>
                              <a:gd name="T4" fmla="*/ 0 w 571"/>
                              <a:gd name="T5" fmla="*/ 719 h 719"/>
                              <a:gd name="T6" fmla="*/ 0 w 571"/>
                              <a:gd name="T7" fmla="*/ 0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1" h="719">
                                <a:moveTo>
                                  <a:pt x="0" y="0"/>
                                </a:moveTo>
                                <a:lnTo>
                                  <a:pt x="571" y="0"/>
                                </a:lnTo>
                                <a:lnTo>
                                  <a:pt x="0" y="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739A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o:spt="203" style="position:absolute;left:0pt;margin-left:-88.8pt;margin-top:678.1pt;height:92.3pt;width:110.35pt;z-index:251692032;mso-width-relative:page;mso-height-relative:page;" coordorigin="0,8954" coordsize="2207,1846" o:gfxdata="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">
                <o:lock v:ext="edit" aspectratio="f"/>
                <v:shape id="Freeform 10" o:spid="_x0000_s1026" o:spt="100" style="position:absolute;left:0;top:8954;flip:x;height:1846;width:1469;rotation:11796480f;" fillcolor="#2E3A4D" filled="t" stroked="f" coordsize="1135,1426" o:gfxdata="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d4TQvQAA&#10;ANsAAAAPAAAAAAAAAAEAIAAAACIAAABkcnMvZG93bnJldi54bWxQSwECFAAUAAAACACHTuJAMy8F&#10;njsAAAA5AAAAEAAAAAAAAAABACAAAAAMAQAAZHJzL3NoYXBleG1sLnhtbFBLBQYAAAAABgAGAFsB&#10;AAC2AwAAAAA=&#10;" path="m0,0l1135,0,0,1426,0,0xe">
                  <v:path o:connectlocs="0,0;1469,0;0,1846;0,0" o:connectangles="0,0,0,0"/>
                  <v:fill on="t" focussize="0,0"/>
                  <v:stroke on="f"/>
                  <v:imagedata o:title=""/>
                  <o:lock v:ext="edit" aspectratio="f"/>
                </v:shape>
                <v:shape id="Freeform 11" o:spid="_x0000_s1026" o:spt="100" style="position:absolute;left:727;top:9869;flip:x;height:931;width:742;rotation:11796480f;" fillcolor="#465673" filled="t" stroked="f" coordsize="573,719" o:gfxdata="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QGV8L4A&#10;AADbAAAADwAAAAAAAAABACAAAAAiAAAAZHJzL2Rvd25yZXYueG1sUEsBAhQAFAAAAAgAh07iQDMv&#10;BZ47AAAAOQAAABAAAAAAAAAAAQAgAAAADQEAAGRycy9zaGFwZXhtbC54bWxQSwUGAAAAAAYABgBb&#10;AQAAtwMAAAAA&#10;" path="m573,719l0,719,573,0,573,719xe">
                  <v:path o:connectlocs="742,931;0,931;742,0;742,931" o:connectangles="0,0,0,0"/>
                  <v:fill on="t" focussize="0,0"/>
                  <v:stroke on="f"/>
                  <v:imagedata o:title=""/>
                  <o:lock v:ext="edit" aspectratio="f"/>
                </v:shape>
                <v:shape id="Freeform 12" o:spid="_x0000_s1026" o:spt="100" style="position:absolute;left:1469;top:9869;flip:x;height:931;width:739;rotation:11796480f;" fillcolor="#5D739A" filled="t" stroked="f" coordsize="571,719" o:gfxdata="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wVtiEugAAANsA&#10;AAAPAAAAAAAAAAEAIAAAACIAAABkcnMvZG93bnJldi54bWxQSwECFAAUAAAACACHTuJAMy8FnjsA&#10;AAA5AAAAEAAAAAAAAAABACAAAAAJAQAAZHJzL3NoYXBleG1sLnhtbFBLBQYAAAAABgAGAFsBAACz&#10;AwAAAAA=&#10;" path="m0,0l571,0,0,719,0,0xe">
                  <v:path o:connectlocs="0,0;739,0;0,931;0,0" o:connectangles="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321DFE5D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-995045</wp:posOffset>
                </wp:positionH>
                <wp:positionV relativeFrom="paragraph">
                  <wp:posOffset>-543560</wp:posOffset>
                </wp:positionV>
                <wp:extent cx="1276985" cy="1173480"/>
                <wp:effectExtent l="0" t="10160" r="18415" b="16510"/>
                <wp:wrapNone/>
                <wp:docPr id="91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6985" cy="1173480"/>
                          <a:chOff x="465" y="161"/>
                          <a:chExt cx="2011" cy="1848"/>
                        </a:xfrm>
                      </wpg:grpSpPr>
                      <wps:wsp>
                        <wps:cNvPr id="92" name=" 221"/>
                        <wps:cNvSpPr/>
                        <wps:spPr>
                          <a:xfrm rot="5400000">
                            <a:off x="465" y="276"/>
                            <a:ext cx="1620" cy="1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1403" h="647761">
                                <a:moveTo>
                                  <a:pt x="375702" y="0"/>
                                </a:moveTo>
                                <a:lnTo>
                                  <a:pt x="751403" y="647761"/>
                                </a:lnTo>
                                <a:lnTo>
                                  <a:pt x="745416" y="647761"/>
                                </a:lnTo>
                                <a:lnTo>
                                  <a:pt x="375702" y="432047"/>
                                </a:lnTo>
                                <a:lnTo>
                                  <a:pt x="5987" y="647761"/>
                                </a:lnTo>
                                <a:lnTo>
                                  <a:pt x="0" y="6477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93" name=" 221"/>
                        <wps:cNvSpPr/>
                        <wps:spPr>
                          <a:xfrm rot="5400000">
                            <a:off x="628" y="161"/>
                            <a:ext cx="1849" cy="18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1403" h="647761">
                                <a:moveTo>
                                  <a:pt x="375702" y="0"/>
                                </a:moveTo>
                                <a:lnTo>
                                  <a:pt x="751403" y="647761"/>
                                </a:lnTo>
                                <a:lnTo>
                                  <a:pt x="745416" y="647761"/>
                                </a:lnTo>
                                <a:lnTo>
                                  <a:pt x="375702" y="432047"/>
                                </a:lnTo>
                                <a:lnTo>
                                  <a:pt x="5987" y="647761"/>
                                </a:lnTo>
                                <a:lnTo>
                                  <a:pt x="0" y="6477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o:spt="203" style="position:absolute;left:0pt;margin-left:-78.35pt;margin-top:-42.8pt;height:92.4pt;width:100.55pt;z-index:251696128;mso-width-relative:page;mso-height-relative:page;" coordorigin="465,161" coordsize="2011,1848" o:gfxdata="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">
                <o:lock v:ext="edit" aspectratio="f"/>
                <v:shape id=" 221" o:spid="_x0000_s1026" o:spt="100" style="position:absolute;left:465;top:276;height:1620;width:1620;rotation:5898240f;v-text-anchor:middle;" fillcolor="#44546A [3215]" filled="t" stroked="f" coordsize="751403,647761" o:gfxdata="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Lt8MytwAAANsAAAAP&#10;AAAAAAAAAAEAIAAAACIAAABkcnMvZG93bnJldi54bWxQSwECFAAUAAAACACHTuJAMy8FnjsAAAA5&#10;AAAAEAAAAAAAAAABACAAAAAGAQAAZHJzL3NoYXBleG1sLnhtbFBLBQYAAAAABgAGAFsBAACwAwAA&#10;AAA=&#10;" path="m375702,0l751403,647761,745416,647761,375702,432047,5987,647761,0,647761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 221" o:spid="_x0000_s1026" o:spt="100" style="position:absolute;left:628;top:161;height:1849;width:1849;rotation:5898240f;v-text-anchor:middle;" filled="f" stroked="t" coordsize="751403,647761" o:gfxdata="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6VlZm8AAAA&#10;2wAAAA8AAAAAAAAAAQAgAAAAIgAAAGRycy9kb3ducmV2LnhtbFBLAQIUABQAAAAIAIdO4kAzLwWe&#10;OwAAADkAAAAQAAAAAAAAAAEAIAAAAAsBAABkcnMvc2hhcGV4bWwueG1sUEsFBgAAAAAGAAYAWwEA&#10;ALUDAAAAAA==&#10;" path="m375702,0l751403,647761,745416,647761,375702,432047,5987,647761,0,647761xe">
                  <v:fill on="f" focussize="0,0"/>
                  <v:stroke weight="1pt" color="#44546A [3215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-299720</wp:posOffset>
                </wp:positionH>
                <wp:positionV relativeFrom="paragraph">
                  <wp:posOffset>223520</wp:posOffset>
                </wp:positionV>
                <wp:extent cx="5867400" cy="8276590"/>
                <wp:effectExtent l="4445" t="5080" r="14605" b="5080"/>
                <wp:wrapNone/>
                <wp:docPr id="94" name="文本框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8276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13A12E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630" w:leftChars="0"/>
                              <w:jc w:val="left"/>
                              <w:textAlignment w:val="auto"/>
                              <w:rPr>
                                <w:rFonts w:hint="eastAsia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>（2）确认收款账户与公告、招标文件公布的保证金账户完全一致；</w:t>
                            </w:r>
                          </w:p>
                          <w:p w14:paraId="7E207DEE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firstLine="560" w:firstLineChars="200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>（3）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>保证金缴纳截止时间后缴纳的保证金系统拒绝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>接收，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>保证金缴纳截止时间为开标时间。</w:t>
                            </w:r>
                          </w:p>
                          <w:p w14:paraId="36274B8E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numPr>
                                <w:ilvl w:val="0"/>
                                <w:numId w:val="0"/>
                              </w:numPr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firstLine="560" w:firstLineChars="200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>排查后问题仍存在，请致电平台服务热线处理。未缴纳成功的保证金，待本标段投标活动全部结束后，系统将自动原路退回。</w:t>
                            </w:r>
                          </w:p>
                          <w:p w14:paraId="6DE4CFC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autoSpaceDE w:val="0"/>
                              <w:autoSpaceDN/>
                              <w:spacing w:before="0" w:beforeAutospacing="0" w:after="0" w:afterAutospacing="0" w:line="480" w:lineRule="exact"/>
                              <w:ind w:right="0" w:firstLine="562" w:firstLineChars="20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00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5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 xml:space="preserve"> 保证金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一直未退回如何处理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？</w:t>
                            </w:r>
                          </w:p>
                          <w:p w14:paraId="2AEB738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autoSpaceDE w:val="0"/>
                              <w:autoSpaceDN/>
                              <w:spacing w:before="0" w:beforeAutospacing="0" w:after="0" w:afterAutospacing="0" w:line="480" w:lineRule="exact"/>
                              <w:ind w:right="0" w:firstLine="560" w:firstLineChars="20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答：保证金退回流程：中标 / 成交公示结束起满 5 个工作日，由采购人在平台发起保证金退回申请，经平台审核后系统自动原路退款。</w:t>
                            </w:r>
                          </w:p>
                          <w:p w14:paraId="651D945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autoSpaceDE w:val="0"/>
                              <w:autoSpaceDN/>
                              <w:spacing w:before="0" w:beforeAutospacing="0" w:after="0" w:afterAutospacing="0" w:line="480" w:lineRule="exact"/>
                              <w:ind w:right="0" w:firstLine="560" w:firstLineChars="20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建议供应商优先联系采购人或采购代理机构，确认退回申请是否已提交；申请提交后一般 5 个工作日内完成退款。</w:t>
                            </w:r>
                          </w:p>
                          <w:p w14:paraId="1A0A06B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autoSpaceDE w:val="0"/>
                              <w:autoSpaceDN/>
                              <w:spacing w:before="0" w:beforeAutospacing="0" w:after="0" w:afterAutospacing="0" w:line="480" w:lineRule="exact"/>
                              <w:ind w:right="0" w:firstLine="560" w:firstLineChars="200"/>
                              <w:jc w:val="left"/>
                              <w:rPr>
                                <w:rFonts w:hint="eastAsia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若提交申请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超过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 xml:space="preserve"> 5 个工作日仍未到账，请联系平台处理，联系时请准备项目名称、标段编号、供应商全称，便于工作人员快速核查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。</w:t>
                            </w:r>
                          </w:p>
                          <w:p w14:paraId="22533B4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autoSpaceDE w:val="0"/>
                              <w:autoSpaceDN/>
                              <w:spacing w:before="0" w:beforeAutospacing="0" w:after="0" w:afterAutospacing="0" w:line="480" w:lineRule="exact"/>
                              <w:ind w:right="0" w:firstLine="562" w:firstLineChars="20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</w:pP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006 在官网能看到公告，但是进入供应商管理系统查不到此项目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？</w:t>
                            </w:r>
                          </w:p>
                          <w:p w14:paraId="18B9E92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autoSpaceDE w:val="0"/>
                              <w:autoSpaceDN/>
                              <w:spacing w:before="0" w:beforeAutospacing="0" w:after="0" w:afterAutospacing="0" w:line="480" w:lineRule="exact"/>
                              <w:ind w:right="0" w:firstLine="560" w:firstLineChars="200"/>
                              <w:jc w:val="left"/>
                              <w:rPr>
                                <w:rFonts w:hint="eastAsia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答：先核对公告中的采购文件领取时间，未开始或已过期，系统通常查不到。若在有效期内仍查不到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，请联系平台服务热线0517-89710209。</w:t>
                            </w:r>
                          </w:p>
                          <w:p w14:paraId="065EDF0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autoSpaceDE w:val="0"/>
                              <w:autoSpaceDN/>
                              <w:spacing w:before="0" w:beforeAutospacing="0" w:after="0" w:afterAutospacing="0" w:line="480" w:lineRule="exact"/>
                              <w:ind w:right="0" w:firstLine="560" w:firstLineChars="20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3.6pt;margin-top:17.6pt;height:651.7pt;width:462pt;z-index:251661312;mso-width-relative:page;mso-height-relative:page;" fillcolor="#FFFFFF [3201]" filled="t" stroked="t" coordsize="21600,21600" o:gfxdata="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U&#10;VeBv1wAAAAsBAAAPAAAAAAAAAAEAIAAAACIAAABkcnMvZG93bnJldi54bWxQSwECFAAUAAAACACH&#10;TuJAA59FiF4CAAC6BAAADgAAAAAAAAABACAAAAAmAQAAZHJzL2Uyb0RvYy54bWxQSwUGAAAAAAYA&#10;BgBZAQAA9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0413A12E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630" w:leftChars="0"/>
                        <w:jc w:val="left"/>
                        <w:textAlignment w:val="auto"/>
                        <w:rPr>
                          <w:rFonts w:hint="eastAsia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>（2）确认收款账户与公告、招标文件公布的保证金账户完全一致；</w:t>
                      </w:r>
                    </w:p>
                    <w:p w14:paraId="7E207DEE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firstLine="560" w:firstLineChars="200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>（3）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>保证金缴纳截止时间后缴纳的保证金系统拒绝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>接收，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>保证金缴纳截止时间为开标时间。</w:t>
                      </w:r>
                    </w:p>
                    <w:p w14:paraId="36274B8E">
                      <w:pPr>
                        <w:keepNext w:val="0"/>
                        <w:keepLines w:val="0"/>
                        <w:pageBreakBefore w:val="0"/>
                        <w:widowControl/>
                        <w:numPr>
                          <w:ilvl w:val="0"/>
                          <w:numId w:val="0"/>
                        </w:numPr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firstLine="560" w:firstLineChars="200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>排查后问题仍存在，请致电平台服务热线处理。未缴纳成功的保证金，待本标段投标活动全部结束后，系统将自动原路退回。</w:t>
                      </w:r>
                    </w:p>
                    <w:p w14:paraId="6DE4CFC8">
                      <w:pPr>
                        <w:keepNext w:val="0"/>
                        <w:keepLines w:val="0"/>
                        <w:widowControl/>
                        <w:suppressLineNumbers w:val="0"/>
                        <w:autoSpaceDE w:val="0"/>
                        <w:autoSpaceDN/>
                        <w:spacing w:before="0" w:beforeAutospacing="0" w:after="0" w:afterAutospacing="0" w:line="480" w:lineRule="exact"/>
                        <w:ind w:right="0" w:firstLine="562" w:firstLineChars="20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00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5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 xml:space="preserve"> 保证金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一直未退回如何处理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？</w:t>
                      </w:r>
                    </w:p>
                    <w:p w14:paraId="2AEB738C">
                      <w:pPr>
                        <w:keepNext w:val="0"/>
                        <w:keepLines w:val="0"/>
                        <w:widowControl/>
                        <w:suppressLineNumbers w:val="0"/>
                        <w:autoSpaceDE w:val="0"/>
                        <w:autoSpaceDN/>
                        <w:spacing w:before="0" w:beforeAutospacing="0" w:after="0" w:afterAutospacing="0" w:line="480" w:lineRule="exact"/>
                        <w:ind w:right="0" w:firstLine="560" w:firstLineChars="20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lang w:val="en-US" w:eastAsia="zh-CN"/>
                        </w:rPr>
                        <w:t>答：保证金退回流程：中标 / 成交公示结束起满 5 个工作日，由采购人在平台发起保证金退回申请，经平台审核后系统自动原路退款。</w:t>
                      </w:r>
                    </w:p>
                    <w:p w14:paraId="651D945D">
                      <w:pPr>
                        <w:keepNext w:val="0"/>
                        <w:keepLines w:val="0"/>
                        <w:widowControl/>
                        <w:suppressLineNumbers w:val="0"/>
                        <w:autoSpaceDE w:val="0"/>
                        <w:autoSpaceDN/>
                        <w:spacing w:before="0" w:beforeAutospacing="0" w:after="0" w:afterAutospacing="0" w:line="480" w:lineRule="exact"/>
                        <w:ind w:right="0" w:firstLine="560" w:firstLineChars="20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lang w:val="en-US" w:eastAsia="zh-CN"/>
                        </w:rPr>
                        <w:t>建议供应商优先联系采购人或采购代理机构，确认退回申请是否已提交；申请提交后一般 5 个工作日内完成退款。</w:t>
                      </w:r>
                    </w:p>
                    <w:p w14:paraId="1A0A06BD">
                      <w:pPr>
                        <w:keepNext w:val="0"/>
                        <w:keepLines w:val="0"/>
                        <w:widowControl/>
                        <w:suppressLineNumbers w:val="0"/>
                        <w:autoSpaceDE w:val="0"/>
                        <w:autoSpaceDN/>
                        <w:spacing w:before="0" w:beforeAutospacing="0" w:after="0" w:afterAutospacing="0" w:line="480" w:lineRule="exact"/>
                        <w:ind w:right="0" w:firstLine="560" w:firstLineChars="200"/>
                        <w:jc w:val="left"/>
                        <w:rPr>
                          <w:rFonts w:hint="eastAsia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lang w:val="en-US" w:eastAsia="zh-CN"/>
                        </w:rPr>
                        <w:t>若提交申请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lang w:val="en-US" w:eastAsia="zh-CN"/>
                        </w:rPr>
                        <w:t>超过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lang w:val="en-US" w:eastAsia="zh-CN"/>
                        </w:rPr>
                        <w:t xml:space="preserve"> 5 个工作日仍未到账，请联系平台处理，联系时请准备项目名称、标段编号、供应商全称，便于工作人员快速核查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lang w:val="en-US" w:eastAsia="zh-CN"/>
                        </w:rPr>
                        <w:t>。</w:t>
                      </w:r>
                    </w:p>
                    <w:p w14:paraId="22533B46">
                      <w:pPr>
                        <w:keepNext w:val="0"/>
                        <w:keepLines w:val="0"/>
                        <w:widowControl/>
                        <w:suppressLineNumbers w:val="0"/>
                        <w:autoSpaceDE w:val="0"/>
                        <w:autoSpaceDN/>
                        <w:spacing w:before="0" w:beforeAutospacing="0" w:after="0" w:afterAutospacing="0" w:line="480" w:lineRule="exact"/>
                        <w:ind w:right="0" w:firstLine="562" w:firstLineChars="20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</w:pP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006 在官网能看到公告，但是进入供应商管理系统查不到此项目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？</w:t>
                      </w:r>
                    </w:p>
                    <w:p w14:paraId="18B9E929">
                      <w:pPr>
                        <w:keepNext w:val="0"/>
                        <w:keepLines w:val="0"/>
                        <w:widowControl/>
                        <w:suppressLineNumbers w:val="0"/>
                        <w:autoSpaceDE w:val="0"/>
                        <w:autoSpaceDN/>
                        <w:spacing w:before="0" w:beforeAutospacing="0" w:after="0" w:afterAutospacing="0" w:line="480" w:lineRule="exact"/>
                        <w:ind w:right="0" w:firstLine="560" w:firstLineChars="200"/>
                        <w:jc w:val="left"/>
                        <w:rPr>
                          <w:rFonts w:hint="eastAsia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lang w:val="en-US" w:eastAsia="zh-CN"/>
                        </w:rPr>
                        <w:t>答：先核对公告中的采购文件领取时间，未开始或已过期，系统通常查不到。若在有效期内仍查不到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lang w:val="en-US" w:eastAsia="zh-CN"/>
                        </w:rPr>
                        <w:t>，请联系平台服务热线0517-89710209。</w:t>
                      </w:r>
                    </w:p>
                    <w:p w14:paraId="065EDF05">
                      <w:pPr>
                        <w:keepNext w:val="0"/>
                        <w:keepLines w:val="0"/>
                        <w:widowControl/>
                        <w:suppressLineNumbers w:val="0"/>
                        <w:autoSpaceDE w:val="0"/>
                        <w:autoSpaceDN/>
                        <w:spacing w:before="0" w:beforeAutospacing="0" w:after="0" w:afterAutospacing="0" w:line="480" w:lineRule="exact"/>
                        <w:ind w:right="0" w:firstLine="560" w:firstLineChars="20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-478155</wp:posOffset>
                </wp:positionH>
                <wp:positionV relativeFrom="paragraph">
                  <wp:posOffset>20955</wp:posOffset>
                </wp:positionV>
                <wp:extent cx="6245225" cy="8802370"/>
                <wp:effectExtent l="13970" t="13970" r="27305" b="22860"/>
                <wp:wrapNone/>
                <wp:docPr id="95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5225" cy="880237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44546A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B8314C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-37.65pt;margin-top:1.65pt;height:693.1pt;width:491.75pt;z-index:251660288;mso-width-relative:page;mso-height-relative:page;" filled="f" stroked="t" coordsize="21600,21600" o:gfxdata="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y&#10;Pgo72wAAAAoBAAAPAAAAAAAAAAEAIAAAACIAAABkcnMvZG93bnJldi54bWxQSwECFAAUAAAACACH&#10;TuJAQ5R88FoCAACUBAAADgAAAAAAAAABACAAAAAqAQAAZHJzL2Uyb0RvYy54bWxQSwUGAAAAAAYA&#10;BgBZAQAA9gUAAAAA&#10;">
                <v:fill on="f" focussize="0,0"/>
                <v:stroke weight="2.25pt" color="#44546A [3204]" joinstyle="round"/>
                <v:imagedata o:title=""/>
                <o:lock v:ext="edit" aspectratio="f"/>
                <v:textbox style="layout-flow:vertical-ideographic;">
                  <w:txbxContent>
                    <w:p w14:paraId="52B8314C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5020945</wp:posOffset>
                </wp:positionH>
                <wp:positionV relativeFrom="paragraph">
                  <wp:posOffset>-897890</wp:posOffset>
                </wp:positionV>
                <wp:extent cx="1401445" cy="1172210"/>
                <wp:effectExtent l="0" t="0" r="8255" b="8890"/>
                <wp:wrapNone/>
                <wp:docPr id="96" name="组合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1445" cy="1172210"/>
                          <a:chOff x="16992" y="0"/>
                          <a:chExt cx="2207" cy="1846"/>
                        </a:xfrm>
                      </wpg:grpSpPr>
                      <wps:wsp>
                        <wps:cNvPr id="97" name="Freeform 10"/>
                        <wps:cNvSpPr/>
                        <wps:spPr bwMode="auto">
                          <a:xfrm flipH="1">
                            <a:off x="17731" y="0"/>
                            <a:ext cx="1469" cy="1846"/>
                          </a:xfrm>
                          <a:custGeom>
                            <a:avLst/>
                            <a:gdLst>
                              <a:gd name="T0" fmla="*/ 0 w 1135"/>
                              <a:gd name="T1" fmla="*/ 0 h 1426"/>
                              <a:gd name="T2" fmla="*/ 1135 w 1135"/>
                              <a:gd name="T3" fmla="*/ 0 h 1426"/>
                              <a:gd name="T4" fmla="*/ 0 w 1135"/>
                              <a:gd name="T5" fmla="*/ 1426 h 1426"/>
                              <a:gd name="T6" fmla="*/ 0 w 1135"/>
                              <a:gd name="T7" fmla="*/ 0 h 14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35" h="1426">
                                <a:moveTo>
                                  <a:pt x="0" y="0"/>
                                </a:moveTo>
                                <a:lnTo>
                                  <a:pt x="1135" y="0"/>
                                </a:lnTo>
                                <a:lnTo>
                                  <a:pt x="0" y="14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A4D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98" name="Freeform 11"/>
                        <wps:cNvSpPr/>
                        <wps:spPr bwMode="auto">
                          <a:xfrm flipH="1">
                            <a:off x="17731" y="0"/>
                            <a:ext cx="742" cy="931"/>
                          </a:xfrm>
                          <a:custGeom>
                            <a:avLst/>
                            <a:gdLst>
                              <a:gd name="T0" fmla="*/ 573 w 573"/>
                              <a:gd name="T1" fmla="*/ 719 h 719"/>
                              <a:gd name="T2" fmla="*/ 0 w 573"/>
                              <a:gd name="T3" fmla="*/ 719 h 719"/>
                              <a:gd name="T4" fmla="*/ 573 w 573"/>
                              <a:gd name="T5" fmla="*/ 0 h 719"/>
                              <a:gd name="T6" fmla="*/ 573 w 573"/>
                              <a:gd name="T7" fmla="*/ 719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3" h="719">
                                <a:moveTo>
                                  <a:pt x="573" y="719"/>
                                </a:moveTo>
                                <a:lnTo>
                                  <a:pt x="0" y="719"/>
                                </a:lnTo>
                                <a:lnTo>
                                  <a:pt x="573" y="0"/>
                                </a:lnTo>
                                <a:lnTo>
                                  <a:pt x="573" y="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5673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99" name="Freeform 12"/>
                        <wps:cNvSpPr/>
                        <wps:spPr bwMode="auto">
                          <a:xfrm flipH="1">
                            <a:off x="16992" y="0"/>
                            <a:ext cx="739" cy="931"/>
                          </a:xfrm>
                          <a:custGeom>
                            <a:avLst/>
                            <a:gdLst>
                              <a:gd name="T0" fmla="*/ 0 w 571"/>
                              <a:gd name="T1" fmla="*/ 0 h 719"/>
                              <a:gd name="T2" fmla="*/ 571 w 571"/>
                              <a:gd name="T3" fmla="*/ 0 h 719"/>
                              <a:gd name="T4" fmla="*/ 0 w 571"/>
                              <a:gd name="T5" fmla="*/ 719 h 719"/>
                              <a:gd name="T6" fmla="*/ 0 w 571"/>
                              <a:gd name="T7" fmla="*/ 0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1" h="719">
                                <a:moveTo>
                                  <a:pt x="0" y="0"/>
                                </a:moveTo>
                                <a:lnTo>
                                  <a:pt x="571" y="0"/>
                                </a:lnTo>
                                <a:lnTo>
                                  <a:pt x="0" y="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739A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95.35pt;margin-top:-70.7pt;height:92.3pt;width:110.35pt;z-index:251694080;mso-width-relative:page;mso-height-relative:page;" coordorigin="16992,0" coordsize="2207,1846" o:gfxdata="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">
                <o:lock v:ext="edit" aspectratio="f"/>
                <v:shape id="Freeform 10" o:spid="_x0000_s1026" o:spt="100" style="position:absolute;left:17731;top:0;flip:x;height:1846;width:1469;" fillcolor="#2E3A4D" filled="t" stroked="f" coordsize="1135,1426" o:gfxdata="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d8PWvQAA&#10;ANsAAAAPAAAAAAAAAAEAIAAAACIAAABkcnMvZG93bnJldi54bWxQSwECFAAUAAAACACHTuJAMy8F&#10;njsAAAA5AAAAEAAAAAAAAAABACAAAAAMAQAAZHJzL3NoYXBleG1sLnhtbFBLBQYAAAAABgAGAFsB&#10;AAC2AwAAAAA=&#10;" path="m0,0l1135,0,0,1426,0,0xe">
                  <v:path o:connectlocs="0,0;1469,0;0,1846;0,0" o:connectangles="0,0,0,0"/>
                  <v:fill on="t" focussize="0,0"/>
                  <v:stroke on="f"/>
                  <v:imagedata o:title=""/>
                  <o:lock v:ext="edit" aspectratio="f"/>
                </v:shape>
                <v:shape id="Freeform 11" o:spid="_x0000_s1026" o:spt="100" style="position:absolute;left:17731;top:0;flip:x;height:931;width:742;" fillcolor="#465673" filled="t" stroked="f" coordsize="573,719" o:gfxdata="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qKN0W8AAAA&#10;2wAAAA8AAAAAAAAAAQAgAAAAIgAAAGRycy9kb3ducmV2LnhtbFBLAQIUABQAAAAIAIdO4kAzLwWe&#10;OwAAADkAAAAQAAAAAAAAAAEAIAAAAAsBAABkcnMvc2hhcGV4bWwueG1sUEsFBgAAAAAGAAYAWwEA&#10;ALUDAAAAAA==&#10;" path="m573,719l0,719,573,0,573,719xe">
                  <v:path o:connectlocs="742,931;0,931;742,0;742,931" o:connectangles="0,0,0,0"/>
                  <v:fill on="t" focussize="0,0"/>
                  <v:stroke on="f"/>
                  <v:imagedata o:title=""/>
                  <o:lock v:ext="edit" aspectratio="f"/>
                </v:shape>
                <v:shape id="Freeform 12" o:spid="_x0000_s1026" o:spt="100" style="position:absolute;left:16992;top:0;flip:x;height:931;width:739;" fillcolor="#5D739A" filled="t" stroked="f" coordsize="571,719" o:gfxdata="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OtGXC8AAAA&#10;2wAAAA8AAAAAAAAAAQAgAAAAIgAAAGRycy9kb3ducmV2LnhtbFBLAQIUABQAAAAIAIdO4kAzLwWe&#10;OwAAADkAAAAQAAAAAAAAAAEAIAAAAAsBAABkcnMvc2hhcGV4bWwueG1sUEsFBgAAAAAGAAYAWwEA&#10;ALUDAAAAAA==&#10;" path="m0,0l571,0,0,719,0,0xe">
                  <v:path o:connectlocs="0,0;739,0;0,931;0,0" o:connectangles="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-1127760</wp:posOffset>
                </wp:positionH>
                <wp:positionV relativeFrom="paragraph">
                  <wp:posOffset>8611870</wp:posOffset>
                </wp:positionV>
                <wp:extent cx="1401445" cy="1172210"/>
                <wp:effectExtent l="0" t="0" r="8255" b="8890"/>
                <wp:wrapNone/>
                <wp:docPr id="100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1445" cy="1172210"/>
                          <a:chOff x="0" y="8954"/>
                          <a:chExt cx="2207" cy="1846"/>
                        </a:xfrm>
                      </wpg:grpSpPr>
                      <wps:wsp>
                        <wps:cNvPr id="101" name="Freeform 10"/>
                        <wps:cNvSpPr/>
                        <wps:spPr bwMode="auto">
                          <a:xfrm rot="10800000" flipH="1">
                            <a:off x="0" y="8954"/>
                            <a:ext cx="1469" cy="1846"/>
                          </a:xfrm>
                          <a:custGeom>
                            <a:avLst/>
                            <a:gdLst>
                              <a:gd name="T0" fmla="*/ 0 w 1135"/>
                              <a:gd name="T1" fmla="*/ 0 h 1426"/>
                              <a:gd name="T2" fmla="*/ 1135 w 1135"/>
                              <a:gd name="T3" fmla="*/ 0 h 1426"/>
                              <a:gd name="T4" fmla="*/ 0 w 1135"/>
                              <a:gd name="T5" fmla="*/ 1426 h 1426"/>
                              <a:gd name="T6" fmla="*/ 0 w 1135"/>
                              <a:gd name="T7" fmla="*/ 0 h 14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35" h="1426">
                                <a:moveTo>
                                  <a:pt x="0" y="0"/>
                                </a:moveTo>
                                <a:lnTo>
                                  <a:pt x="1135" y="0"/>
                                </a:lnTo>
                                <a:lnTo>
                                  <a:pt x="0" y="14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A4D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02" name="Freeform 11"/>
                        <wps:cNvSpPr/>
                        <wps:spPr bwMode="auto">
                          <a:xfrm rot="10800000" flipH="1">
                            <a:off x="727" y="9869"/>
                            <a:ext cx="742" cy="931"/>
                          </a:xfrm>
                          <a:custGeom>
                            <a:avLst/>
                            <a:gdLst>
                              <a:gd name="T0" fmla="*/ 573 w 573"/>
                              <a:gd name="T1" fmla="*/ 719 h 719"/>
                              <a:gd name="T2" fmla="*/ 0 w 573"/>
                              <a:gd name="T3" fmla="*/ 719 h 719"/>
                              <a:gd name="T4" fmla="*/ 573 w 573"/>
                              <a:gd name="T5" fmla="*/ 0 h 719"/>
                              <a:gd name="T6" fmla="*/ 573 w 573"/>
                              <a:gd name="T7" fmla="*/ 719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3" h="719">
                                <a:moveTo>
                                  <a:pt x="573" y="719"/>
                                </a:moveTo>
                                <a:lnTo>
                                  <a:pt x="0" y="719"/>
                                </a:lnTo>
                                <a:lnTo>
                                  <a:pt x="573" y="0"/>
                                </a:lnTo>
                                <a:lnTo>
                                  <a:pt x="573" y="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5673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03" name="Freeform 12"/>
                        <wps:cNvSpPr/>
                        <wps:spPr bwMode="auto">
                          <a:xfrm rot="10800000" flipH="1">
                            <a:off x="1469" y="9869"/>
                            <a:ext cx="739" cy="931"/>
                          </a:xfrm>
                          <a:custGeom>
                            <a:avLst/>
                            <a:gdLst>
                              <a:gd name="T0" fmla="*/ 0 w 571"/>
                              <a:gd name="T1" fmla="*/ 0 h 719"/>
                              <a:gd name="T2" fmla="*/ 571 w 571"/>
                              <a:gd name="T3" fmla="*/ 0 h 719"/>
                              <a:gd name="T4" fmla="*/ 0 w 571"/>
                              <a:gd name="T5" fmla="*/ 719 h 719"/>
                              <a:gd name="T6" fmla="*/ 0 w 571"/>
                              <a:gd name="T7" fmla="*/ 0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1" h="719">
                                <a:moveTo>
                                  <a:pt x="0" y="0"/>
                                </a:moveTo>
                                <a:lnTo>
                                  <a:pt x="571" y="0"/>
                                </a:lnTo>
                                <a:lnTo>
                                  <a:pt x="0" y="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739A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o:spt="203" style="position:absolute;left:0pt;margin-left:-88.8pt;margin-top:678.1pt;height:92.3pt;width:110.35pt;z-index:251695104;mso-width-relative:page;mso-height-relative:page;" coordorigin="0,8954" coordsize="2207,1846" o:gfxdata="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">
                <o:lock v:ext="edit" aspectratio="f"/>
                <v:shape id="Freeform 10" o:spid="_x0000_s1026" o:spt="100" style="position:absolute;left:0;top:8954;flip:x;height:1846;width:1469;rotation:11796480f;" fillcolor="#2E3A4D" filled="t" stroked="f" coordsize="1135,1426" o:gfxdata="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YR9AbsAAADc&#10;AAAADwAAAAAAAAABACAAAAAiAAAAZHJzL2Rvd25yZXYueG1sUEsBAhQAFAAAAAgAh07iQDMvBZ47&#10;AAAAOQAAABAAAAAAAAAAAQAgAAAACgEAAGRycy9zaGFwZXhtbC54bWxQSwUGAAAAAAYABgBbAQAA&#10;tAMAAAAA&#10;" path="m0,0l1135,0,0,1426,0,0xe">
                  <v:path o:connectlocs="0,0;1469,0;0,1846;0,0" o:connectangles="0,0,0,0"/>
                  <v:fill on="t" focussize="0,0"/>
                  <v:stroke on="f"/>
                  <v:imagedata o:title=""/>
                  <o:lock v:ext="edit" aspectratio="f"/>
                </v:shape>
                <v:shape id="Freeform 11" o:spid="_x0000_s1026" o:spt="100" style="position:absolute;left:727;top:9869;flip:x;height:931;width:742;rotation:11796480f;" fillcolor="#465673" filled="t" stroked="f" coordsize="573,719" o:gfxdata="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V6iMa8AAAA&#10;3AAAAA8AAAAAAAAAAQAgAAAAIgAAAGRycy9kb3ducmV2LnhtbFBLAQIUABQAAAAIAIdO4kAzLwWe&#10;OwAAADkAAAAQAAAAAAAAAAEAIAAAAAsBAABkcnMvc2hhcGV4bWwueG1sUEsFBgAAAAAGAAYAWwEA&#10;ALUDAAAAAA==&#10;" path="m573,719l0,719,573,0,573,719xe">
                  <v:path o:connectlocs="742,931;0,931;742,0;742,931" o:connectangles="0,0,0,0"/>
                  <v:fill on="t" focussize="0,0"/>
                  <v:stroke on="f"/>
                  <v:imagedata o:title=""/>
                  <o:lock v:ext="edit" aspectratio="f"/>
                </v:shape>
                <v:shape id="Freeform 12" o:spid="_x0000_s1026" o:spt="100" style="position:absolute;left:1469;top:9869;flip:x;height:931;width:739;rotation:11796480f;" fillcolor="#5D739A" filled="t" stroked="f" coordsize="571,719" o:gfxdata="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TDl6u5AAAA3AAA&#10;AA8AAAAAAAAAAQAgAAAAIgAAAGRycy9kb3ducmV2LnhtbFBLAQIUABQAAAAIAIdO4kAzLwWeOwAA&#10;ADkAAAAQAAAAAAAAAAEAIAAAAAgBAABkcnMvc2hhcGV4bWwueG1sUEsFBgAAAAAGAAYAWwEAALID&#10;AAAAAA==&#10;" path="m0,0l571,0,0,719,0,0xe">
                  <v:path o:connectlocs="0,0;739,0;0,931;0,0" o:connectangles="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52C3DF9C"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mc:AlternateContent>
          <mc:Choice Requires="wpg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-995045</wp:posOffset>
                </wp:positionH>
                <wp:positionV relativeFrom="paragraph">
                  <wp:posOffset>-543560</wp:posOffset>
                </wp:positionV>
                <wp:extent cx="1276985" cy="1173480"/>
                <wp:effectExtent l="0" t="10160" r="18415" b="16510"/>
                <wp:wrapNone/>
                <wp:docPr id="13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6985" cy="1173480"/>
                          <a:chOff x="465" y="161"/>
                          <a:chExt cx="2011" cy="1848"/>
                        </a:xfrm>
                      </wpg:grpSpPr>
                      <wps:wsp>
                        <wps:cNvPr id="135" name=" 221"/>
                        <wps:cNvSpPr/>
                        <wps:spPr>
                          <a:xfrm rot="5400000">
                            <a:off x="465" y="276"/>
                            <a:ext cx="1620" cy="1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1403" h="647761">
                                <a:moveTo>
                                  <a:pt x="375702" y="0"/>
                                </a:moveTo>
                                <a:lnTo>
                                  <a:pt x="751403" y="647761"/>
                                </a:lnTo>
                                <a:lnTo>
                                  <a:pt x="745416" y="647761"/>
                                </a:lnTo>
                                <a:lnTo>
                                  <a:pt x="375702" y="432047"/>
                                </a:lnTo>
                                <a:lnTo>
                                  <a:pt x="5987" y="647761"/>
                                </a:lnTo>
                                <a:lnTo>
                                  <a:pt x="0" y="6477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136" name=" 221"/>
                        <wps:cNvSpPr/>
                        <wps:spPr>
                          <a:xfrm rot="5400000">
                            <a:off x="628" y="161"/>
                            <a:ext cx="1849" cy="184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1403" h="647761">
                                <a:moveTo>
                                  <a:pt x="375702" y="0"/>
                                </a:moveTo>
                                <a:lnTo>
                                  <a:pt x="751403" y="647761"/>
                                </a:lnTo>
                                <a:lnTo>
                                  <a:pt x="745416" y="647761"/>
                                </a:lnTo>
                                <a:lnTo>
                                  <a:pt x="375702" y="432047"/>
                                </a:lnTo>
                                <a:lnTo>
                                  <a:pt x="5987" y="647761"/>
                                </a:lnTo>
                                <a:lnTo>
                                  <a:pt x="0" y="6477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2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o:spt="203" style="position:absolute;left:0pt;margin-left:-78.35pt;margin-top:-42.8pt;height:92.4pt;width:100.55pt;z-index:251700224;mso-width-relative:page;mso-height-relative:page;" coordorigin="465,161" coordsize="2011,1848" o:gfxdata="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">
                <o:lock v:ext="edit" aspectratio="f"/>
                <v:shape id=" 221" o:spid="_x0000_s1026" o:spt="100" style="position:absolute;left:465;top:276;height:1620;width:1620;rotation:5898240f;v-text-anchor:middle;" fillcolor="#44546A [3215]" filled="t" stroked="f" coordsize="751403,647761" o:gfxdata="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/c2sVvQAA&#10;ANwAAAAPAAAAAAAAAAEAIAAAACIAAABkcnMvZG93bnJldi54bWxQSwECFAAUAAAACACHTuJAMy8F&#10;njsAAAA5AAAAEAAAAAAAAAABACAAAAAMAQAAZHJzL3NoYXBleG1sLnhtbFBLBQYAAAAABgAGAFsB&#10;AAC2AwAAAAA=&#10;" path="m375702,0l751403,647761,745416,647761,375702,432047,5987,647761,0,647761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 221" o:spid="_x0000_s1026" o:spt="100" style="position:absolute;left:628;top:161;height:1849;width:1849;rotation:5898240f;v-text-anchor:middle;" filled="f" stroked="t" coordsize="751403,647761" o:gfxdata="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2nDBLsAAADc&#10;AAAADwAAAAAAAAABACAAAAAiAAAAZHJzL2Rvd25yZXYueG1sUEsBAhQAFAAAAAgAh07iQDMvBZ47&#10;AAAAOQAAABAAAAAAAAAAAQAgAAAACgEAAGRycy9zaGFwZXhtbC54bWxQSwUGAAAAAAYABgBbAQAA&#10;tAMAAAAA&#10;" path="m375702,0l751403,647761,745416,647761,375702,432047,5987,647761,0,647761xe">
                  <v:fill on="f" focussize="0,0"/>
                  <v:stroke weight="1pt" color="#44546A [3215]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-299720</wp:posOffset>
                </wp:positionH>
                <wp:positionV relativeFrom="paragraph">
                  <wp:posOffset>223520</wp:posOffset>
                </wp:positionV>
                <wp:extent cx="5867400" cy="8276590"/>
                <wp:effectExtent l="4445" t="5080" r="14605" b="5080"/>
                <wp:wrapNone/>
                <wp:docPr id="137" name="文本框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8276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76D6A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autoSpaceDE w:val="0"/>
                              <w:autoSpaceDN/>
                              <w:spacing w:before="0" w:beforeAutospacing="0" w:after="0" w:afterAutospacing="0" w:line="480" w:lineRule="exact"/>
                              <w:ind w:right="0" w:firstLine="562" w:firstLineChars="200"/>
                              <w:jc w:val="left"/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00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7 工具使用费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如何开票？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/>
                                <w:bCs/>
                                <w:color w:val="auto"/>
                                <w:kern w:val="2"/>
                                <w:sz w:val="28"/>
                                <w:szCs w:val="28"/>
                                <w:lang w:val="en-US" w:eastAsia="zh-CN" w:bidi="ar"/>
                                <w:woUserID w:val="1"/>
                              </w:rPr>
                              <w:t>发票多久能开出？</w:t>
                            </w:r>
                          </w:p>
                          <w:p w14:paraId="132F74C8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ind w:left="0" w:leftChars="0" w:firstLine="420" w:firstLineChars="150"/>
                              <w:jc w:val="left"/>
                              <w:textAlignment w:val="auto"/>
                              <w:rPr>
                                <w:rFonts w:hint="default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答：缴费完成后，请下载《开票申请单》（帮助中心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—</w:t>
                            </w:r>
                            <w:r>
                              <w:rPr>
                                <w:rFonts w:hint="default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《淮安市国资采购交易服务平台工具使用费收费标准公告》附件），将填写完毕的申请单，连同支付截图（移动端或转账凭证），一并发送邮箱：hasgzcgyjfwpt@163.com。</w:t>
                            </w:r>
                            <w:r>
                              <w:rPr>
                                <w:rFonts w:hint="eastAsia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  <w:t>工作人员核对资料后，按周期开具发票，发票将回复邮件原路回传。说明：发票按月度集中开具，受各项目标段流转进度影响，线下整体开票周期约 1 个月。</w:t>
                            </w:r>
                          </w:p>
                          <w:p w14:paraId="4FA5549F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suppressLineNumber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jc w:val="left"/>
                              <w:textAlignment w:val="auto"/>
                              <w:rPr>
                                <w:rFonts w:hint="eastAsia" w:ascii="方正仿宋_GB2312" w:hAnsi="方正仿宋_GB2312" w:eastAsia="方正仿宋_GB2312" w:cs="方正仿宋_GB2312"/>
                                <w:b w:val="0"/>
                                <w:bCs w:val="0"/>
                                <w:color w:val="0000FF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drawing>
                                <wp:inline distT="0" distB="0" distL="114300" distR="114300">
                                  <wp:extent cx="5558790" cy="3672840"/>
                                  <wp:effectExtent l="0" t="0" r="3810" b="3810"/>
                                  <wp:docPr id="157" name="图片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7" name="图片 1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558790" cy="36728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3.6pt;margin-top:17.6pt;height:651.7pt;width:462pt;z-index:251698176;mso-width-relative:page;mso-height-relative:page;" fillcolor="#FFFFFF [3201]" filled="t" stroked="t" coordsize="21600,21600" o:gfxdata="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FRV&#10;4G/XAAAACwEAAA8AAAAAAAAAAQAgAAAAIgAAAGRycy9kb3ducmV2LnhtbFBLAQIUABQAAAAIAIdO&#10;4kCd5/pYXQIAALwEAAAOAAAAAAAAAAEAIAAAACYBAABkcnMvZTJvRG9jLnhtbFBLBQYAAAAABgAG&#10;AFkBAAD1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1676D6AA">
                      <w:pPr>
                        <w:keepNext w:val="0"/>
                        <w:keepLines w:val="0"/>
                        <w:widowControl/>
                        <w:suppressLineNumbers w:val="0"/>
                        <w:autoSpaceDE w:val="0"/>
                        <w:autoSpaceDN/>
                        <w:spacing w:before="0" w:beforeAutospacing="0" w:after="0" w:afterAutospacing="0" w:line="480" w:lineRule="exact"/>
                        <w:ind w:right="0" w:firstLine="562" w:firstLineChars="200"/>
                        <w:jc w:val="left"/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00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7 工具使用费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如何开票？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/>
                          <w:bCs/>
                          <w:color w:val="auto"/>
                          <w:kern w:val="2"/>
                          <w:sz w:val="28"/>
                          <w:szCs w:val="28"/>
                          <w:lang w:val="en-US" w:eastAsia="zh-CN" w:bidi="ar"/>
                          <w:woUserID w:val="1"/>
                        </w:rPr>
                        <w:t>发票多久能开出？</w:t>
                      </w:r>
                    </w:p>
                    <w:p w14:paraId="132F74C8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ind w:left="0" w:leftChars="0" w:firstLine="420" w:firstLineChars="150"/>
                        <w:jc w:val="left"/>
                        <w:textAlignment w:val="auto"/>
                        <w:rPr>
                          <w:rFonts w:hint="default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default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lang w:val="en-US" w:eastAsia="zh-CN"/>
                        </w:rPr>
                        <w:t>答：缴费完成后，请下载《开票申请单》（帮助中心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lang w:val="en-US" w:eastAsia="zh-CN"/>
                        </w:rPr>
                        <w:t>—</w:t>
                      </w:r>
                      <w:r>
                        <w:rPr>
                          <w:rFonts w:hint="default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lang w:val="en-US" w:eastAsia="zh-CN"/>
                        </w:rPr>
                        <w:t>《淮安市国资采购交易服务平台工具使用费收费标准公告》附件），将填写完毕的申请单，连同支付截图（移动端或转账凭证），一并发送邮箱：hasgzcgyjfwpt@163.com。</w:t>
                      </w:r>
                      <w:r>
                        <w:rPr>
                          <w:rFonts w:hint="eastAsia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lang w:val="en-US" w:eastAsia="zh-CN"/>
                        </w:rPr>
                        <w:t>工作人员核对资料后，按周期开具发票，发票将回复邮件原路回传。说明：发票按月度集中开具，受各项目标段流转进度影响，线下整体开票周期约 1 个月。</w:t>
                      </w:r>
                    </w:p>
                    <w:p w14:paraId="4FA5549F">
                      <w:pPr>
                        <w:keepNext w:val="0"/>
                        <w:keepLines w:val="0"/>
                        <w:pageBreakBefore w:val="0"/>
                        <w:widowControl/>
                        <w:suppressLineNumber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jc w:val="left"/>
                        <w:textAlignment w:val="auto"/>
                        <w:rPr>
                          <w:rFonts w:hint="eastAsia" w:ascii="方正仿宋_GB2312" w:hAnsi="方正仿宋_GB2312" w:eastAsia="方正仿宋_GB2312" w:cs="方正仿宋_GB2312"/>
                          <w:b w:val="0"/>
                          <w:bCs w:val="0"/>
                          <w:color w:val="0000FF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drawing>
                          <wp:inline distT="0" distB="0" distL="114300" distR="114300">
                            <wp:extent cx="5558790" cy="3672840"/>
                            <wp:effectExtent l="0" t="0" r="3810" b="3810"/>
                            <wp:docPr id="157" name="图片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7" name="图片 15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558790" cy="3672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-478155</wp:posOffset>
                </wp:positionH>
                <wp:positionV relativeFrom="paragraph">
                  <wp:posOffset>20955</wp:posOffset>
                </wp:positionV>
                <wp:extent cx="6245225" cy="8802370"/>
                <wp:effectExtent l="13970" t="13970" r="27305" b="22860"/>
                <wp:wrapNone/>
                <wp:docPr id="145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5225" cy="880237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44546A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877A90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-37.65pt;margin-top:1.65pt;height:693.1pt;width:491.75pt;z-index:251697152;mso-width-relative:page;mso-height-relative:page;" filled="f" stroked="t" coordsize="21600,21600" o:gfxdata="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8j4KO9sAAAAKAQAADwAAAAAAAAABACAAAAAiAAAAZHJzL2Rvd25yZXYueG1sUEsBAhQAFAAAAAgA&#10;h07iQIfiWtNbAgAAlQQAAA4AAAAAAAAAAQAgAAAAKgEAAGRycy9lMm9Eb2MueG1sUEsFBgAAAAAG&#10;AAYAWQEAAPcFAAAAAA==&#10;">
                <v:fill on="f" focussize="0,0"/>
                <v:stroke weight="2.25pt" color="#44546A [3204]" joinstyle="round"/>
                <v:imagedata o:title=""/>
                <o:lock v:ext="edit" aspectratio="f"/>
                <v:textbox style="layout-flow:vertical-ideographic;">
                  <w:txbxContent>
                    <w:p w14:paraId="40877A90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-1127760</wp:posOffset>
                </wp:positionH>
                <wp:positionV relativeFrom="paragraph">
                  <wp:posOffset>8611870</wp:posOffset>
                </wp:positionV>
                <wp:extent cx="1401445" cy="1172210"/>
                <wp:effectExtent l="0" t="0" r="8255" b="8890"/>
                <wp:wrapNone/>
                <wp:docPr id="150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1445" cy="1172210"/>
                          <a:chOff x="0" y="8954"/>
                          <a:chExt cx="2207" cy="1846"/>
                        </a:xfrm>
                      </wpg:grpSpPr>
                      <wps:wsp>
                        <wps:cNvPr id="151" name="Freeform 10"/>
                        <wps:cNvSpPr/>
                        <wps:spPr bwMode="auto">
                          <a:xfrm rot="10800000" flipH="1">
                            <a:off x="0" y="8954"/>
                            <a:ext cx="1469" cy="1846"/>
                          </a:xfrm>
                          <a:custGeom>
                            <a:avLst/>
                            <a:gdLst>
                              <a:gd name="T0" fmla="*/ 0 w 1135"/>
                              <a:gd name="T1" fmla="*/ 0 h 1426"/>
                              <a:gd name="T2" fmla="*/ 1135 w 1135"/>
                              <a:gd name="T3" fmla="*/ 0 h 1426"/>
                              <a:gd name="T4" fmla="*/ 0 w 1135"/>
                              <a:gd name="T5" fmla="*/ 1426 h 1426"/>
                              <a:gd name="T6" fmla="*/ 0 w 1135"/>
                              <a:gd name="T7" fmla="*/ 0 h 14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135" h="1426">
                                <a:moveTo>
                                  <a:pt x="0" y="0"/>
                                </a:moveTo>
                                <a:lnTo>
                                  <a:pt x="1135" y="0"/>
                                </a:lnTo>
                                <a:lnTo>
                                  <a:pt x="0" y="14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E3A4D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52" name="Freeform 11"/>
                        <wps:cNvSpPr/>
                        <wps:spPr bwMode="auto">
                          <a:xfrm rot="10800000" flipH="1">
                            <a:off x="727" y="9869"/>
                            <a:ext cx="742" cy="931"/>
                          </a:xfrm>
                          <a:custGeom>
                            <a:avLst/>
                            <a:gdLst>
                              <a:gd name="T0" fmla="*/ 573 w 573"/>
                              <a:gd name="T1" fmla="*/ 719 h 719"/>
                              <a:gd name="T2" fmla="*/ 0 w 573"/>
                              <a:gd name="T3" fmla="*/ 719 h 719"/>
                              <a:gd name="T4" fmla="*/ 573 w 573"/>
                              <a:gd name="T5" fmla="*/ 0 h 719"/>
                              <a:gd name="T6" fmla="*/ 573 w 573"/>
                              <a:gd name="T7" fmla="*/ 719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3" h="719">
                                <a:moveTo>
                                  <a:pt x="573" y="719"/>
                                </a:moveTo>
                                <a:lnTo>
                                  <a:pt x="0" y="719"/>
                                </a:lnTo>
                                <a:lnTo>
                                  <a:pt x="573" y="0"/>
                                </a:lnTo>
                                <a:lnTo>
                                  <a:pt x="573" y="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65673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53" name="Freeform 12"/>
                        <wps:cNvSpPr/>
                        <wps:spPr bwMode="auto">
                          <a:xfrm rot="10800000" flipH="1">
                            <a:off x="1469" y="9869"/>
                            <a:ext cx="739" cy="931"/>
                          </a:xfrm>
                          <a:custGeom>
                            <a:avLst/>
                            <a:gdLst>
                              <a:gd name="T0" fmla="*/ 0 w 571"/>
                              <a:gd name="T1" fmla="*/ 0 h 719"/>
                              <a:gd name="T2" fmla="*/ 571 w 571"/>
                              <a:gd name="T3" fmla="*/ 0 h 719"/>
                              <a:gd name="T4" fmla="*/ 0 w 571"/>
                              <a:gd name="T5" fmla="*/ 719 h 719"/>
                              <a:gd name="T6" fmla="*/ 0 w 571"/>
                              <a:gd name="T7" fmla="*/ 0 h 7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571" h="719">
                                <a:moveTo>
                                  <a:pt x="0" y="0"/>
                                </a:moveTo>
                                <a:lnTo>
                                  <a:pt x="571" y="0"/>
                                </a:lnTo>
                                <a:lnTo>
                                  <a:pt x="0" y="7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739A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" o:spid="_x0000_s1026" o:spt="203" style="position:absolute;left:0pt;margin-left:-88.8pt;margin-top:678.1pt;height:92.3pt;width:110.35pt;z-index:251699200;mso-width-relative:page;mso-height-relative:page;" coordorigin="0,8954" coordsize="2207,1846" o:gfxdata="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">
                <o:lock v:ext="edit" aspectratio="f"/>
                <v:shape id="Freeform 10" o:spid="_x0000_s1026" o:spt="100" style="position:absolute;left:0;top:8954;flip:x;height:1846;width:1469;rotation:11796480f;" fillcolor="#2E3A4D" filled="t" stroked="f" coordsize="1135,1426" o:gfxdata="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43Uhy8AAAA&#10;3AAAAA8AAAAAAAAAAQAgAAAAIgAAAGRycy9kb3ducmV2LnhtbFBLAQIUABQAAAAIAIdO4kAzLwWe&#10;OwAAADkAAAAQAAAAAAAAAAEAIAAAAAsBAABkcnMvc2hhcGV4bWwueG1sUEsFBgAAAAAGAAYAWwEA&#10;ALUDAAAAAA==&#10;" path="m0,0l1135,0,0,1426,0,0xe">
                  <v:path o:connectlocs="0,0;1469,0;0,1846;0,0" o:connectangles="0,0,0,0"/>
                  <v:fill on="t" focussize="0,0"/>
                  <v:stroke on="f"/>
                  <v:imagedata o:title=""/>
                  <o:lock v:ext="edit" aspectratio="f"/>
                </v:shape>
                <v:shape id="Freeform 11" o:spid="_x0000_s1026" o:spt="100" style="position:absolute;left:727;top:9869;flip:x;height:931;width:742;rotation:11796480f;" fillcolor="#465673" filled="t" stroked="f" coordsize="573,719" o:gfxdata="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smn27sAAADc&#10;AAAADwAAAAAAAAABACAAAAAiAAAAZHJzL2Rvd25yZXYueG1sUEsBAhQAFAAAAAgAh07iQDMvBZ47&#10;AAAAOQAAABAAAAAAAAAAAQAgAAAACgEAAGRycy9zaGFwZXhtbC54bWxQSwUGAAAAAAYABgBbAQAA&#10;tAMAAAAA&#10;" path="m573,719l0,719,573,0,573,719xe">
                  <v:path o:connectlocs="742,931;0,931;742,0;742,931" o:connectangles="0,0,0,0"/>
                  <v:fill on="t" focussize="0,0"/>
                  <v:stroke on="f"/>
                  <v:imagedata o:title=""/>
                  <o:lock v:ext="edit" aspectratio="f"/>
                </v:shape>
                <v:shape id="Freeform 12" o:spid="_x0000_s1026" o:spt="100" style="position:absolute;left:1469;top:9869;flip:x;height:931;width:739;rotation:11796480f;" fillcolor="#5D739A" filled="t" stroked="f" coordsize="571,719" o:gfxdata="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ncLi2ugAAANwA&#10;AAAPAAAAAAAAAAEAIAAAACIAAABkcnMvZG93bnJldi54bWxQSwECFAAUAAAACACHTuJAMy8FnjsA&#10;AAA5AAAAEAAAAAAAAAABACAAAAAJAQAAZHJzL3NoYXBleG1sLnhtbFBLBQYAAAAABgAGAFsBAACz&#10;AwAAAAA=&#10;" path="m0,0l571,0,0,719,0,0xe">
                  <v:path o:connectlocs="0,0;739,0;0,931;0,0" o:connectangles="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66CAE648"/>
    <w:p w14:paraId="7215CB07"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-1896745</wp:posOffset>
                </wp:positionH>
                <wp:positionV relativeFrom="paragraph">
                  <wp:posOffset>3408680</wp:posOffset>
                </wp:positionV>
                <wp:extent cx="9067800" cy="1824990"/>
                <wp:effectExtent l="0" t="0" r="0" b="0"/>
                <wp:wrapNone/>
                <wp:docPr id="144" name="标题 3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9067800" cy="1824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4FF87F">
                            <w:pPr>
                              <w:numPr>
                                <w:ilvl w:val="0"/>
                                <w:numId w:val="5"/>
                              </w:numPr>
                              <w:kinsoku/>
                              <w:spacing w:line="216" w:lineRule="auto"/>
                              <w:ind w:firstLineChars="0"/>
                              <w:jc w:val="center"/>
                              <w:rPr>
                                <w:color w:val="44546A" w:themeColor="text2"/>
                                <w:sz w:val="32"/>
                                <w:szCs w:val="22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eastAsia="微软雅黑" w:hAnsiTheme="majorBidi"/>
                                <w:b/>
                                <w:color w:val="44546A" w:themeColor="text2"/>
                                <w:kern w:val="24"/>
                                <w:sz w:val="144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感</w:t>
                            </w:r>
                            <w:r>
                              <w:rPr>
                                <w:rFonts w:ascii="微软雅黑" w:eastAsia="微软雅黑" w:hAnsiTheme="majorBidi"/>
                                <w:b/>
                                <w:color w:val="44546A" w:themeColor="text2"/>
                                <w:kern w:val="24"/>
                                <w:sz w:val="144"/>
                                <w:szCs w:val="144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谢</w:t>
                            </w:r>
                            <w:r>
                              <w:rPr>
                                <w:rFonts w:hint="eastAsia" w:ascii="微软雅黑" w:eastAsia="微软雅黑" w:hAnsiTheme="majorBidi"/>
                                <w:b/>
                                <w:color w:val="44546A" w:themeColor="text2"/>
                                <w:kern w:val="24"/>
                                <w:sz w:val="144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您</w:t>
                            </w:r>
                            <w:r>
                              <w:rPr>
                                <w:rFonts w:hint="eastAsia" w:ascii="微软雅黑" w:eastAsia="微软雅黑" w:hAnsiTheme="majorBidi"/>
                                <w:b/>
                                <w:color w:val="44546A" w:themeColor="text2"/>
                                <w:kern w:val="24"/>
                                <w:sz w:val="144"/>
                                <w:szCs w:val="144"/>
                                <w:lang w:eastAsia="zh-CN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关注</w:t>
                            </w:r>
                          </w:p>
                        </w:txbxContent>
                      </wps:txbx>
                      <wps:bodyPr vert="horz" lIns="91440" tIns="45720" rIns="91440" bIns="46800" rtlCol="0" anchor="t" anchorCtr="0">
                        <a:normAutofit fontScale="90000"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标题 3" o:spid="_x0000_s1026" o:spt="1" style="position:absolute;left:0pt;margin-left:-149.35pt;margin-top:268.4pt;height:143.7pt;width:714pt;z-index:251669504;mso-width-relative:page;mso-height-relative:page;" filled="f" stroked="f" coordsize="21600,21600" o:gfxdata="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AgIelj3AAAAA0BAAAPAAAAAAAAAAEAIAAAACIAAABkcnMvZG93bnJldi54bWxQSwECFAAU&#10;AAAACACHTuJAIvu6G+0BAADKAwAADgAAAAAAAAABACAAAAArAQAAZHJzL2Uyb0RvYy54bWxQSwUG&#10;AAAAAAYABgBZAQAAigUAAAAA&#10;">
                <v:fill on="f" focussize="0,0"/>
                <v:stroke on="f"/>
                <v:imagedata o:title=""/>
                <o:lock v:ext="edit" grouping="t" aspectratio="f"/>
                <v:textbox inset="2.54mm,1.27mm,2.54mm,1.3mm">
                  <w:txbxContent>
                    <w:p w14:paraId="544FF87F">
                      <w:pPr>
                        <w:numPr>
                          <w:ilvl w:val="0"/>
                          <w:numId w:val="5"/>
                        </w:numPr>
                        <w:kinsoku/>
                        <w:spacing w:line="216" w:lineRule="auto"/>
                        <w:ind w:firstLineChars="0"/>
                        <w:jc w:val="center"/>
                        <w:rPr>
                          <w:color w:val="44546A" w:themeColor="text2"/>
                          <w:sz w:val="32"/>
                          <w:szCs w:val="22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eastAsia="微软雅黑" w:hAnsiTheme="majorBidi"/>
                          <w:b/>
                          <w:color w:val="44546A" w:themeColor="text2"/>
                          <w:kern w:val="24"/>
                          <w:sz w:val="144"/>
                          <w:szCs w:val="144"/>
                          <w:lang w:val="en-US" w:eastAsia="zh-CN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感</w:t>
                      </w:r>
                      <w:r>
                        <w:rPr>
                          <w:rFonts w:ascii="微软雅黑" w:eastAsia="微软雅黑" w:hAnsiTheme="majorBidi"/>
                          <w:b/>
                          <w:color w:val="44546A" w:themeColor="text2"/>
                          <w:kern w:val="24"/>
                          <w:sz w:val="144"/>
                          <w:szCs w:val="144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谢</w:t>
                      </w:r>
                      <w:r>
                        <w:rPr>
                          <w:rFonts w:hint="eastAsia" w:ascii="微软雅黑" w:eastAsia="微软雅黑" w:hAnsiTheme="majorBidi"/>
                          <w:b/>
                          <w:color w:val="44546A" w:themeColor="text2"/>
                          <w:kern w:val="24"/>
                          <w:sz w:val="144"/>
                          <w:szCs w:val="144"/>
                          <w:lang w:val="en-US" w:eastAsia="zh-CN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您</w:t>
                      </w:r>
                      <w:r>
                        <w:rPr>
                          <w:rFonts w:hint="eastAsia" w:ascii="微软雅黑" w:eastAsia="微软雅黑" w:hAnsiTheme="majorBidi"/>
                          <w:b/>
                          <w:color w:val="44546A" w:themeColor="text2"/>
                          <w:kern w:val="24"/>
                          <w:sz w:val="144"/>
                          <w:szCs w:val="144"/>
                          <w:lang w:eastAsia="zh-CN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关注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-1439545</wp:posOffset>
                </wp:positionH>
                <wp:positionV relativeFrom="paragraph">
                  <wp:posOffset>1694180</wp:posOffset>
                </wp:positionV>
                <wp:extent cx="8153400" cy="1927225"/>
                <wp:effectExtent l="0" t="0" r="0" b="0"/>
                <wp:wrapNone/>
                <wp:docPr id="39944" name="文本框 399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53400" cy="192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14:paraId="64A098AF">
                            <w:pPr>
                              <w:pStyle w:val="5"/>
                              <w:kinsoku/>
                              <w:ind w:left="0"/>
                              <w:jc w:val="center"/>
                              <w:rPr>
                                <w:rFonts w:hint="eastAsia" w:ascii="Arial" w:eastAsia="楷体" w:hAnsiTheme="minorBidi"/>
                                <w:b/>
                                <w:color w:val="44546A" w:themeColor="text2"/>
                                <w:kern w:val="24"/>
                                <w:sz w:val="88"/>
                                <w:szCs w:val="88"/>
                                <w:lang w:val="en-US" w:eastAsia="zh-CN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eastAsia="楷体" w:hAnsiTheme="minorBidi"/>
                                <w:b/>
                                <w:color w:val="44546A" w:themeColor="text2"/>
                                <w:kern w:val="24"/>
                                <w:sz w:val="88"/>
                                <w:szCs w:val="88"/>
                                <w:lang w:val="en-US" w:eastAsia="zh-CN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淮安市国采公共资源</w:t>
                            </w:r>
                          </w:p>
                          <w:p w14:paraId="4675F1AD">
                            <w:pPr>
                              <w:pStyle w:val="5"/>
                              <w:kinsoku/>
                              <w:ind w:left="0"/>
                              <w:jc w:val="center"/>
                              <w:rPr>
                                <w:rFonts w:hint="default" w:eastAsiaTheme="minorEastAsia"/>
                                <w:color w:val="44546A" w:themeColor="text2"/>
                                <w:lang w:val="en-US" w:eastAsia="zh-CN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Arial" w:eastAsia="楷体" w:hAnsiTheme="minorBidi"/>
                                <w:b/>
                                <w:color w:val="44546A" w:themeColor="text2"/>
                                <w:kern w:val="24"/>
                                <w:sz w:val="88"/>
                                <w:szCs w:val="88"/>
                                <w:lang w:val="en-US" w:eastAsia="zh-CN"/>
                                <w14:textFill>
                                  <w14:solidFill>
                                    <w14:schemeClr w14:val="tx2"/>
                                  </w14:solidFill>
                                </w14:textFill>
                              </w:rPr>
                              <w:t>交易服务有限公司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9943" o:spid="_x0000_s1026" o:spt="202" type="#_x0000_t202" style="position:absolute;left:0pt;margin-left:-113.35pt;margin-top:133.4pt;height:151.75pt;width:642pt;z-index:251670528;mso-width-relative:page;mso-height-relative:page;" filled="f" stroked="f" coordsize="21600,21600" o:gfxdata="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nvuk72gAAAA0BAAAPAAAAAAAAAAEAIAAAACIAAABkcnMvZG93&#10;bnJldi54bWxQSwECFAAUAAAACACHTuJAezgDJcUBAAB5AwAADgAAAAAAAAABACAAAAApAQAAZHJz&#10;L2Uyb0RvYy54bWxQSwUGAAAAAAYABgBZAQAAY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64A098AF">
                      <w:pPr>
                        <w:pStyle w:val="5"/>
                        <w:kinsoku/>
                        <w:ind w:left="0"/>
                        <w:jc w:val="center"/>
                        <w:rPr>
                          <w:rFonts w:hint="eastAsia" w:ascii="Arial" w:eastAsia="楷体" w:hAnsiTheme="minorBidi"/>
                          <w:b/>
                          <w:color w:val="44546A" w:themeColor="text2"/>
                          <w:kern w:val="24"/>
                          <w:sz w:val="88"/>
                          <w:szCs w:val="88"/>
                          <w:lang w:val="en-US" w:eastAsia="zh-CN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eastAsia="楷体" w:hAnsiTheme="minorBidi"/>
                          <w:b/>
                          <w:color w:val="44546A" w:themeColor="text2"/>
                          <w:kern w:val="24"/>
                          <w:sz w:val="88"/>
                          <w:szCs w:val="88"/>
                          <w:lang w:val="en-US" w:eastAsia="zh-CN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淮安市国采公共资源</w:t>
                      </w:r>
                    </w:p>
                    <w:p w14:paraId="4675F1AD">
                      <w:pPr>
                        <w:pStyle w:val="5"/>
                        <w:kinsoku/>
                        <w:ind w:left="0"/>
                        <w:jc w:val="center"/>
                        <w:rPr>
                          <w:rFonts w:hint="default" w:eastAsiaTheme="minorEastAsia"/>
                          <w:color w:val="44546A" w:themeColor="text2"/>
                          <w:lang w:val="en-US" w:eastAsia="zh-CN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</w:pPr>
                      <w:r>
                        <w:rPr>
                          <w:rFonts w:hint="eastAsia" w:ascii="Arial" w:eastAsia="楷体" w:hAnsiTheme="minorBidi"/>
                          <w:b/>
                          <w:color w:val="44546A" w:themeColor="text2"/>
                          <w:kern w:val="24"/>
                          <w:sz w:val="88"/>
                          <w:szCs w:val="88"/>
                          <w:lang w:val="en-US" w:eastAsia="zh-CN"/>
                          <w14:textFill>
                            <w14:solidFill>
                              <w14:schemeClr w14:val="tx2"/>
                            </w14:solidFill>
                          </w14:textFill>
                        </w:rPr>
                        <w:t>交易服务有限公司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7618730</wp:posOffset>
                </wp:positionV>
                <wp:extent cx="7559040" cy="2186305"/>
                <wp:effectExtent l="0" t="0" r="0" b="8255"/>
                <wp:wrapNone/>
                <wp:docPr id="138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2186305"/>
                          <a:chOff x="0" y="5250"/>
                          <a:chExt cx="19200" cy="5553"/>
                        </a:xfrm>
                      </wpg:grpSpPr>
                      <wps:wsp>
                        <wps:cNvPr id="139" name="Freeform 6"/>
                        <wps:cNvSpPr/>
                        <wps:spPr bwMode="auto">
                          <a:xfrm>
                            <a:off x="5123" y="6842"/>
                            <a:ext cx="7265" cy="3922"/>
                          </a:xfrm>
                          <a:custGeom>
                            <a:avLst/>
                            <a:gdLst>
                              <a:gd name="T0" fmla="*/ 0 w 2924"/>
                              <a:gd name="T1" fmla="*/ 1579 h 1579"/>
                              <a:gd name="T2" fmla="*/ 1870 w 2924"/>
                              <a:gd name="T3" fmla="*/ 1579 h 1579"/>
                              <a:gd name="T4" fmla="*/ 2924 w 2924"/>
                              <a:gd name="T5" fmla="*/ 1165 h 1579"/>
                              <a:gd name="T6" fmla="*/ 912 w 2924"/>
                              <a:gd name="T7" fmla="*/ 0 h 1579"/>
                              <a:gd name="T8" fmla="*/ 0 w 2924"/>
                              <a:gd name="T9" fmla="*/ 1579 h 15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924" h="1579">
                                <a:moveTo>
                                  <a:pt x="0" y="1579"/>
                                </a:moveTo>
                                <a:lnTo>
                                  <a:pt x="1870" y="1579"/>
                                </a:lnTo>
                                <a:lnTo>
                                  <a:pt x="2924" y="1165"/>
                                </a:lnTo>
                                <a:lnTo>
                                  <a:pt x="912" y="0"/>
                                </a:lnTo>
                                <a:lnTo>
                                  <a:pt x="0" y="1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3BFCE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40" name="Freeform 7"/>
                        <wps:cNvSpPr/>
                        <wps:spPr bwMode="auto">
                          <a:xfrm>
                            <a:off x="0" y="6880"/>
                            <a:ext cx="7428" cy="3922"/>
                          </a:xfrm>
                          <a:custGeom>
                            <a:avLst/>
                            <a:gdLst>
                              <a:gd name="T0" fmla="*/ 0 w 2990"/>
                              <a:gd name="T1" fmla="*/ 1579 h 1579"/>
                              <a:gd name="T2" fmla="*/ 2078 w 2990"/>
                              <a:gd name="T3" fmla="*/ 1579 h 1579"/>
                              <a:gd name="T4" fmla="*/ 2990 w 2990"/>
                              <a:gd name="T5" fmla="*/ 0 h 1579"/>
                              <a:gd name="T6" fmla="*/ 0 w 2990"/>
                              <a:gd name="T7" fmla="*/ 1178 h 1579"/>
                              <a:gd name="T8" fmla="*/ 0 w 2990"/>
                              <a:gd name="T9" fmla="*/ 1579 h 15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990" h="1579">
                                <a:moveTo>
                                  <a:pt x="0" y="1579"/>
                                </a:moveTo>
                                <a:lnTo>
                                  <a:pt x="2078" y="1579"/>
                                </a:lnTo>
                                <a:lnTo>
                                  <a:pt x="2990" y="0"/>
                                </a:lnTo>
                                <a:lnTo>
                                  <a:pt x="0" y="1178"/>
                                </a:lnTo>
                                <a:lnTo>
                                  <a:pt x="0" y="15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739A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41" name="Freeform 8"/>
                        <wps:cNvSpPr/>
                        <wps:spPr bwMode="auto">
                          <a:xfrm>
                            <a:off x="9822" y="7109"/>
                            <a:ext cx="9378" cy="3694"/>
                          </a:xfrm>
                          <a:custGeom>
                            <a:avLst/>
                            <a:gdLst>
                              <a:gd name="T0" fmla="*/ 1922 w 3775"/>
                              <a:gd name="T1" fmla="*/ 1487 h 1487"/>
                              <a:gd name="T2" fmla="*/ 3775 w 3775"/>
                              <a:gd name="T3" fmla="*/ 758 h 1487"/>
                              <a:gd name="T4" fmla="*/ 3775 w 3775"/>
                              <a:gd name="T5" fmla="*/ 0 h 1487"/>
                              <a:gd name="T6" fmla="*/ 0 w 3775"/>
                              <a:gd name="T7" fmla="*/ 1487 h 1487"/>
                              <a:gd name="T8" fmla="*/ 1922 w 3775"/>
                              <a:gd name="T9" fmla="*/ 1487 h 14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775" h="1487">
                                <a:moveTo>
                                  <a:pt x="1922" y="1487"/>
                                </a:moveTo>
                                <a:lnTo>
                                  <a:pt x="3775" y="758"/>
                                </a:lnTo>
                                <a:lnTo>
                                  <a:pt x="3775" y="0"/>
                                </a:lnTo>
                                <a:lnTo>
                                  <a:pt x="0" y="1487"/>
                                </a:lnTo>
                                <a:lnTo>
                                  <a:pt x="1922" y="14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2F6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42" name="Freeform 9"/>
                        <wps:cNvSpPr/>
                        <wps:spPr bwMode="auto">
                          <a:xfrm>
                            <a:off x="14577" y="8984"/>
                            <a:ext cx="4623" cy="1818"/>
                          </a:xfrm>
                          <a:custGeom>
                            <a:avLst/>
                            <a:gdLst>
                              <a:gd name="T0" fmla="*/ 1861 w 1861"/>
                              <a:gd name="T1" fmla="*/ 732 h 732"/>
                              <a:gd name="T2" fmla="*/ 1861 w 1861"/>
                              <a:gd name="T3" fmla="*/ 0 h 732"/>
                              <a:gd name="T4" fmla="*/ 0 w 1861"/>
                              <a:gd name="T5" fmla="*/ 732 h 732"/>
                              <a:gd name="T6" fmla="*/ 1861 w 1861"/>
                              <a:gd name="T7" fmla="*/ 732 h 7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861" h="732">
                                <a:moveTo>
                                  <a:pt x="1861" y="732"/>
                                </a:moveTo>
                                <a:lnTo>
                                  <a:pt x="1861" y="0"/>
                                </a:lnTo>
                                <a:lnTo>
                                  <a:pt x="0" y="732"/>
                                </a:lnTo>
                                <a:lnTo>
                                  <a:pt x="1861" y="7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97AF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43" name="Freeform 5"/>
                        <wps:cNvSpPr/>
                        <wps:spPr bwMode="auto">
                          <a:xfrm>
                            <a:off x="5015" y="5250"/>
                            <a:ext cx="14184" cy="5552"/>
                          </a:xfrm>
                          <a:custGeom>
                            <a:avLst/>
                            <a:gdLst>
                              <a:gd name="T0" fmla="*/ 0 w 5710"/>
                              <a:gd name="T1" fmla="*/ 2235 h 2235"/>
                              <a:gd name="T2" fmla="*/ 1924 w 5710"/>
                              <a:gd name="T3" fmla="*/ 2235 h 2235"/>
                              <a:gd name="T4" fmla="*/ 5710 w 5710"/>
                              <a:gd name="T5" fmla="*/ 743 h 2235"/>
                              <a:gd name="T6" fmla="*/ 5710 w 5710"/>
                              <a:gd name="T7" fmla="*/ 19 h 2235"/>
                              <a:gd name="T8" fmla="*/ 5676 w 5710"/>
                              <a:gd name="T9" fmla="*/ 0 h 2235"/>
                              <a:gd name="T10" fmla="*/ 0 w 5710"/>
                              <a:gd name="T11" fmla="*/ 2235 h 22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710" h="2235">
                                <a:moveTo>
                                  <a:pt x="0" y="2235"/>
                                </a:moveTo>
                                <a:lnTo>
                                  <a:pt x="1924" y="2235"/>
                                </a:lnTo>
                                <a:lnTo>
                                  <a:pt x="5710" y="743"/>
                                </a:lnTo>
                                <a:lnTo>
                                  <a:pt x="5710" y="19"/>
                                </a:lnTo>
                                <a:lnTo>
                                  <a:pt x="5676" y="0"/>
                                </a:lnTo>
                                <a:lnTo>
                                  <a:pt x="0" y="22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EA5BA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26" o:spt="203" style="position:absolute;left:0pt;margin-left:-90pt;margin-top:599.9pt;height:172.15pt;width:595.2pt;z-index:251668480;mso-width-relative:page;mso-height-relative:page;" coordorigin="0,5250" coordsize="19200,5553" o:gfxdata="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">
                <o:lock v:ext="edit" aspectratio="f"/>
                <v:shape id="Freeform 6" o:spid="_x0000_s1026" o:spt="100" style="position:absolute;left:5123;top:6842;height:3922;width:7265;" fillcolor="#A3BFCE" filled="t" stroked="f" coordsize="2924,1579" o:gfxdata="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waf//vQAA&#10;ANwAAAAPAAAAAAAAAAEAIAAAACIAAABkcnMvZG93bnJldi54bWxQSwECFAAUAAAACACHTuJAMy8F&#10;njsAAAA5AAAAEAAAAAAAAAABACAAAAAMAQAAZHJzL3NoYXBleG1sLnhtbFBLBQYAAAAABgAGAFsB&#10;AAC2AwAAAAA=&#10;" path="m0,1579l1870,1579,2924,1165,912,0,0,1579xe">
                  <v:path o:connectlocs="0,3922;4646,3922;7265,2893;2265,0;0,3922" o:connectangles="0,0,0,0,0"/>
                  <v:fill on="t" focussize="0,0"/>
                  <v:stroke on="f"/>
                  <v:imagedata o:title=""/>
                  <o:lock v:ext="edit" aspectratio="f"/>
                </v:shape>
                <v:shape id="Freeform 7" o:spid="_x0000_s1026" o:spt="100" style="position:absolute;left:0;top:6880;height:3922;width:7428;" fillcolor="#5D739A" filled="t" stroked="f" coordsize="2990,1579" o:gfxdata="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S0/8S/&#10;AAAA3AAAAA8AAAAAAAAAAQAgAAAAIgAAAGRycy9kb3ducmV2LnhtbFBLAQIUABQAAAAIAIdO4kAz&#10;LwWeOwAAADkAAAAQAAAAAAAAAAEAIAAAAA4BAABkcnMvc2hhcGV4bWwueG1sUEsFBgAAAAAGAAYA&#10;WwEAALgDAAAAAA==&#10;" path="m0,1579l2078,1579,2990,0,0,1178,0,1579xe">
                  <v:path o:connectlocs="0,3922;5162,3922;7428,0;0,2925;0,3922" o:connectangles="0,0,0,0,0"/>
                  <v:fill on="t" focussize="0,0"/>
                  <v:stroke on="f"/>
                  <v:imagedata o:title=""/>
                  <o:lock v:ext="edit" aspectratio="f"/>
                </v:shape>
                <v:shape id="Freeform 8" o:spid="_x0000_s1026" o:spt="100" style="position:absolute;left:9822;top:7109;height:3694;width:9378;" fillcolor="#F0F2F6" filled="t" stroked="f" coordsize="3775,1487" o:gfxdata="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wjG9dugAAANwA&#10;AAAPAAAAAAAAAAEAIAAAACIAAABkcnMvZG93bnJldi54bWxQSwECFAAUAAAACACHTuJAMy8FnjsA&#10;AAA5AAAAEAAAAAAAAAABACAAAAAJAQAAZHJzL3NoYXBleG1sLnhtbFBLBQYAAAAABgAGAFsBAACz&#10;AwAAAAA=&#10;" path="m1922,1487l3775,758,3775,0,0,1487,1922,1487xe">
                  <v:path o:connectlocs="4774,3694;9378,1883;9378,0;0,3694;4774,3694" o:connectangles="0,0,0,0,0"/>
                  <v:fill on="t" focussize="0,0"/>
                  <v:stroke on="f"/>
                  <v:imagedata o:title=""/>
                  <o:lock v:ext="edit" aspectratio="f"/>
                </v:shape>
                <v:shape id="Freeform 9" o:spid="_x0000_s1026" o:spt="100" style="position:absolute;left:14577;top:8984;height:1818;width:4623;" fillcolor="#6997AF" filled="t" stroked="f" coordsize="1861,732" o:gfxdata="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tuRMy8AAAA&#10;3AAAAA8AAAAAAAAAAQAgAAAAIgAAAGRycy9kb3ducmV2LnhtbFBLAQIUABQAAAAIAIdO4kAzLwWe&#10;OwAAADkAAAAQAAAAAAAAAAEAIAAAAAsBAABkcnMvc2hhcGV4bWwueG1sUEsFBgAAAAAGAAYAWwEA&#10;ALUDAAAAAA==&#10;" path="m1861,732l1861,0,0,732,1861,732xe">
                  <v:path o:connectlocs="4623,1818;4623,0;0,1818;4623,1818" o:connectangles="0,0,0,0"/>
                  <v:fill on="t" focussize="0,0"/>
                  <v:stroke on="f"/>
                  <v:imagedata o:title=""/>
                  <o:lock v:ext="edit" aspectratio="f"/>
                </v:shape>
                <v:shape id="Freeform 5" o:spid="_x0000_s1026" o:spt="100" style="position:absolute;left:5015;top:5250;height:5552;width:14184;" fillcolor="#7EA5BA" filled="t" stroked="f" coordsize="5710,2235" o:gfxdata="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AD2+bsAAADc&#10;AAAADwAAAAAAAAABACAAAAAiAAAAZHJzL2Rvd25yZXYueG1sUEsBAhQAFAAAAAgAh07iQDMvBZ47&#10;AAAAOQAAABAAAAAAAAAAAQAgAAAACgEAAGRycy9zaGFwZXhtbC54bWxQSwUGAAAAAAYABgBbAQAA&#10;tAMAAAAA&#10;" path="m0,2235l1924,2235,5710,743,5710,19,5676,0,0,2235xe">
                  <v:path o:connectlocs="0,5552;4779,5552;14184,1845;14184,47;14099,0;0,5552" o:connectangles="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F399338-195E-4F23-86DB-FE7A2CFDFB89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4DA3EA05-5EB8-4496-833B-D29B2C9C9EEE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BB5720F1-078D-4ACE-A708-8B89A276DBFC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4" w:fontKey="{3475B8E4-2BD3-465F-868E-A7CEE0B977E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19019B0E-369A-4D51-849A-90DA4462BCB0}"/>
  </w:font>
  <w:font w:name="KSOFE8859BC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3033A1">
    <w:pPr>
      <w:pStyle w:val="4"/>
      <w:jc w:val="right"/>
      <w:rPr>
        <w:rFonts w:hint="eastAsia" w:eastAsiaTheme="minorEastAsia"/>
        <w:lang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2CA284"/>
    <w:multiLevelType w:val="multilevel"/>
    <w:tmpl w:val="9A2CA284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A88B2EF8"/>
    <w:multiLevelType w:val="singleLevel"/>
    <w:tmpl w:val="A88B2EF8"/>
    <w:lvl w:ilvl="0" w:tentative="0">
      <w:start w:val="1"/>
      <w:numFmt w:val="decimal"/>
      <w:suff w:val="nothing"/>
      <w:lvlText w:val="（%1）"/>
      <w:lvlJc w:val="left"/>
      <w:pPr>
        <w:ind w:left="70"/>
      </w:pPr>
    </w:lvl>
  </w:abstractNum>
  <w:abstractNum w:abstractNumId="2">
    <w:nsid w:val="E31700AC"/>
    <w:multiLevelType w:val="multilevel"/>
    <w:tmpl w:val="E31700AC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">
    <w:nsid w:val="117326B0"/>
    <w:multiLevelType w:val="multilevel"/>
    <w:tmpl w:val="117326B0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">
    <w:nsid w:val="64E68875"/>
    <w:multiLevelType w:val="multilevel"/>
    <w:tmpl w:val="64E68875"/>
    <w:lvl w:ilvl="0" w:tentative="0">
      <w:start w:val="0"/>
      <w:numFmt w:val="decimal"/>
      <w:lvlText w:val=""/>
      <w:lvlJc w:val="left"/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TrueTypeFonts/>
  <w:saveSubset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9477B9"/>
    <w:rsid w:val="01064C9A"/>
    <w:rsid w:val="031C07A5"/>
    <w:rsid w:val="039B3DC0"/>
    <w:rsid w:val="06CE4DFE"/>
    <w:rsid w:val="0A5627EE"/>
    <w:rsid w:val="0A8455AD"/>
    <w:rsid w:val="0BE1258C"/>
    <w:rsid w:val="0F130CAE"/>
    <w:rsid w:val="10765998"/>
    <w:rsid w:val="11CC1CE5"/>
    <w:rsid w:val="121A34D6"/>
    <w:rsid w:val="12745F08"/>
    <w:rsid w:val="14BA390B"/>
    <w:rsid w:val="16D73695"/>
    <w:rsid w:val="1A69031C"/>
    <w:rsid w:val="1D9477B9"/>
    <w:rsid w:val="1E3246C3"/>
    <w:rsid w:val="202C7E22"/>
    <w:rsid w:val="20DB6370"/>
    <w:rsid w:val="22056B7C"/>
    <w:rsid w:val="23EB1DA2"/>
    <w:rsid w:val="2838132E"/>
    <w:rsid w:val="297C731B"/>
    <w:rsid w:val="2FA33530"/>
    <w:rsid w:val="309317F7"/>
    <w:rsid w:val="328E671A"/>
    <w:rsid w:val="33716E4C"/>
    <w:rsid w:val="33A8380B"/>
    <w:rsid w:val="35FB40C6"/>
    <w:rsid w:val="37ED5C91"/>
    <w:rsid w:val="3ABE3914"/>
    <w:rsid w:val="3C261771"/>
    <w:rsid w:val="3DCB3946"/>
    <w:rsid w:val="3DD5344F"/>
    <w:rsid w:val="3E1F0B6E"/>
    <w:rsid w:val="3EBB73F9"/>
    <w:rsid w:val="3F4C174C"/>
    <w:rsid w:val="40295CD4"/>
    <w:rsid w:val="40FB141E"/>
    <w:rsid w:val="41913B31"/>
    <w:rsid w:val="421F738E"/>
    <w:rsid w:val="4A7E6C1C"/>
    <w:rsid w:val="4A8E6E5F"/>
    <w:rsid w:val="4C000F3D"/>
    <w:rsid w:val="4C916E3C"/>
    <w:rsid w:val="517D0A24"/>
    <w:rsid w:val="51CD2963"/>
    <w:rsid w:val="52195BA8"/>
    <w:rsid w:val="531E0F9C"/>
    <w:rsid w:val="53204D14"/>
    <w:rsid w:val="59571125"/>
    <w:rsid w:val="59837DAB"/>
    <w:rsid w:val="5AAB580B"/>
    <w:rsid w:val="5ACB1A0A"/>
    <w:rsid w:val="5D58663D"/>
    <w:rsid w:val="5E563CE0"/>
    <w:rsid w:val="60CC2038"/>
    <w:rsid w:val="66A575B3"/>
    <w:rsid w:val="67822B7D"/>
    <w:rsid w:val="698A0CE2"/>
    <w:rsid w:val="6A882896"/>
    <w:rsid w:val="6C496676"/>
    <w:rsid w:val="78484242"/>
    <w:rsid w:val="7D8C4BD1"/>
    <w:rsid w:val="7DF54524"/>
    <w:rsid w:val="7E68119A"/>
    <w:rsid w:val="7F0F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283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正文1"/>
    <w:basedOn w:val="1"/>
    <w:qFormat/>
    <w:uiPriority w:val="0"/>
    <w:pPr>
      <w:spacing w:beforeLines="25" w:line="360" w:lineRule="atLeast"/>
      <w:ind w:firstLine="200" w:firstLineChars="20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9dc8955b-b58a-4bd7-82d5-dcae17c90606\&#20225;&#19994;&#31649;&#29702;&#36130;&#21153;&#20998;&#26512;&#25253;&#21578;&#23553;&#38754;&#22871;&#35013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企业管理财务分析报告封面套装.docx</Template>
  <Pages>9</Pages>
  <Words>0</Words>
  <Characters>0</Characters>
  <Lines>0</Lines>
  <Paragraphs>0</Paragraphs>
  <TotalTime>30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2026-01-09T09:14:00Z</dcterms:created>
  <dc:creator>夏洛依</dc:creator>
  <cp:lastModifiedBy>Administrator</cp:lastModifiedBy>
  <cp:lastPrinted>2026-10-13T01:04:37Z</cp:lastPrinted>
  <dcterms:modified xsi:type="dcterms:W3CDTF">2026-10-13T01:06:30Z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UUID">
    <vt:lpwstr>v1.0_mb_RN2/X/6rR3MU7iIDA01p5A==</vt:lpwstr>
  </property>
  <property fmtid="{D5CDD505-2E9C-101B-9397-08002B2CF9AE}" pid="4" name="ICV">
    <vt:lpwstr>9D8DC86BECDF43D68C14EE5C92A84118_13</vt:lpwstr>
  </property>
  <property fmtid="{D5CDD505-2E9C-101B-9397-08002B2CF9AE}" pid="5" name="KSOTemplateDocerSaveRecord">
    <vt:lpwstr>eyJoZGlkIjoiNTljMDY3Mzk5MzczNDY0Mjk4MjAwOGFjNGU5OTQwMTMiLCJ1c2VySWQiOiI2NjkzNzg0NjMifQ==</vt:lpwstr>
  </property>
</Properties>
</file>